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D97D" w14:textId="77777777" w:rsidR="003E09B8" w:rsidRDefault="003E09B8" w:rsidP="003C3AD0">
      <w:pPr>
        <w:spacing w:before="0" w:line="240" w:lineRule="auto"/>
        <w:ind w:left="0"/>
        <w:rPr>
          <w:b/>
        </w:rPr>
      </w:pPr>
    </w:p>
    <w:p w14:paraId="2F480103" w14:textId="6528B941" w:rsidR="007339AE" w:rsidRDefault="007339AE" w:rsidP="00B66DA6">
      <w:pPr>
        <w:spacing w:before="0" w:line="240" w:lineRule="auto"/>
        <w:ind w:left="0"/>
        <w:jc w:val="center"/>
        <w:rPr>
          <w:b/>
        </w:rPr>
      </w:pPr>
      <w:r w:rsidRPr="00165ABC">
        <w:rPr>
          <w:b/>
        </w:rPr>
        <w:t>School Nursing and Looked After Children Service</w:t>
      </w:r>
    </w:p>
    <w:p w14:paraId="255021A9" w14:textId="6B3B69E3" w:rsidR="00E03A36" w:rsidRPr="0058756E" w:rsidRDefault="00E03A36" w:rsidP="00E03A36">
      <w:pPr>
        <w:spacing w:before="0" w:after="0" w:line="276" w:lineRule="auto"/>
        <w:jc w:val="right"/>
        <w:rPr>
          <w:sz w:val="20"/>
          <w:szCs w:val="20"/>
        </w:rPr>
      </w:pPr>
      <w:r w:rsidRPr="0058756E">
        <w:rPr>
          <w:sz w:val="20"/>
          <w:szCs w:val="20"/>
        </w:rPr>
        <w:t>QR code for School Nursing Website</w:t>
      </w:r>
      <w:r w:rsidR="0097395E">
        <w:rPr>
          <w:sz w:val="20"/>
          <w:szCs w:val="20"/>
        </w:rPr>
        <w:t xml:space="preserve"> Looked After Children</w:t>
      </w:r>
      <w:r w:rsidR="00277540">
        <w:rPr>
          <w:sz w:val="20"/>
          <w:szCs w:val="20"/>
        </w:rPr>
        <w:t xml:space="preserve"> Website</w:t>
      </w:r>
    </w:p>
    <w:p w14:paraId="785BAE0C" w14:textId="4F4784E1" w:rsidR="007339AE" w:rsidRDefault="00E03A36" w:rsidP="00E03A36">
      <w:pPr>
        <w:spacing w:before="0" w:after="0"/>
        <w:ind w:left="0"/>
        <w:jc w:val="right"/>
      </w:pPr>
      <w:r w:rsidRPr="00E03A36">
        <w:rPr>
          <w:rFonts w:ascii="Calibri" w:hAnsi="Calibri" w:cs="Times New Roman"/>
          <w:noProof/>
          <w:color w:val="1F497D"/>
          <w:sz w:val="22"/>
          <w:szCs w:val="22"/>
          <w:bdr w:val="single" w:sz="24" w:space="0" w:color="70AD47" w:shadow="1"/>
        </w:rPr>
        <w:drawing>
          <wp:inline distT="0" distB="0" distL="0" distR="0" wp14:anchorId="05C19371" wp14:editId="14050DE2">
            <wp:extent cx="749976" cy="792832"/>
            <wp:effectExtent l="0" t="0" r="0" b="7620"/>
            <wp:docPr id="25" name="Picture 25" descr="cid:image002.png@01D9E570.D23707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png@01D9E570.D23707E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8" t="3960" r="5760" b="4456"/>
                    <a:stretch/>
                  </pic:blipFill>
                  <pic:spPr bwMode="auto">
                    <a:xfrm>
                      <a:off x="0" y="0"/>
                      <a:ext cx="759042" cy="80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right" w:tblpY="336"/>
        <w:tblW w:w="4395" w:type="dxa"/>
        <w:tblLook w:val="04A0" w:firstRow="1" w:lastRow="0" w:firstColumn="1" w:lastColumn="0" w:noHBand="0" w:noVBand="1"/>
      </w:tblPr>
      <w:tblGrid>
        <w:gridCol w:w="4395"/>
      </w:tblGrid>
      <w:tr w:rsidR="007339AE" w14:paraId="21F46ECE" w14:textId="77777777" w:rsidTr="003605AA">
        <w:tc>
          <w:tcPr>
            <w:tcW w:w="4395" w:type="dxa"/>
          </w:tcPr>
          <w:p w14:paraId="7030FA04" w14:textId="77777777" w:rsidR="007339AE" w:rsidRDefault="007339AE" w:rsidP="003605AA">
            <w:pPr>
              <w:spacing w:before="0" w:after="0"/>
              <w:ind w:left="360"/>
            </w:pPr>
            <w:r w:rsidRPr="00041DB7">
              <w:rPr>
                <w:sz w:val="22"/>
                <w:szCs w:val="22"/>
              </w:rPr>
              <w:t xml:space="preserve"> </w:t>
            </w:r>
          </w:p>
        </w:tc>
      </w:tr>
    </w:tbl>
    <w:p w14:paraId="394B9859" w14:textId="584DE41B" w:rsidR="007339AE" w:rsidRDefault="007339AE" w:rsidP="00277540">
      <w:pPr>
        <w:spacing w:before="0" w:after="0" w:line="240" w:lineRule="auto"/>
        <w:ind w:left="0" w:right="-11"/>
        <w:jc w:val="both"/>
        <w:rPr>
          <w:sz w:val="18"/>
          <w:szCs w:val="20"/>
        </w:rPr>
      </w:pPr>
    </w:p>
    <w:p w14:paraId="01E74681" w14:textId="77777777" w:rsidR="0097395E" w:rsidRPr="008729E0" w:rsidRDefault="0097395E" w:rsidP="0097395E">
      <w:pPr>
        <w:ind w:left="0"/>
        <w:rPr>
          <w:sz w:val="20"/>
          <w:szCs w:val="20"/>
        </w:rPr>
      </w:pPr>
      <w:r w:rsidRPr="008729E0">
        <w:rPr>
          <w:sz w:val="20"/>
          <w:szCs w:val="20"/>
        </w:rPr>
        <w:t>Dear Parent / Guardian,</w:t>
      </w:r>
    </w:p>
    <w:p w14:paraId="20886B7A" w14:textId="77777777" w:rsidR="0097395E" w:rsidRPr="008729E0" w:rsidRDefault="0097395E" w:rsidP="0097395E">
      <w:pPr>
        <w:rPr>
          <w:sz w:val="20"/>
          <w:szCs w:val="20"/>
        </w:rPr>
      </w:pPr>
    </w:p>
    <w:p w14:paraId="2C8FEC09" w14:textId="77777777" w:rsidR="0097395E" w:rsidRPr="008729E0" w:rsidRDefault="0097395E" w:rsidP="0097395E">
      <w:pPr>
        <w:pStyle w:val="BodyText"/>
        <w:rPr>
          <w:rFonts w:ascii="Arial" w:hAnsi="Arial" w:cs="Arial"/>
          <w:sz w:val="20"/>
        </w:rPr>
      </w:pPr>
      <w:r w:rsidRPr="008729E0">
        <w:rPr>
          <w:rFonts w:ascii="Arial" w:hAnsi="Arial" w:cs="Arial"/>
          <w:sz w:val="20"/>
        </w:rPr>
        <w:t>The School Nursing Service is aware that your child has recently started in reception class at this school and we would like to introduce ourselves to you.</w:t>
      </w:r>
    </w:p>
    <w:p w14:paraId="285ECF0B" w14:textId="77777777" w:rsidR="0097395E" w:rsidRPr="008729E0" w:rsidRDefault="0097395E" w:rsidP="0097395E">
      <w:pPr>
        <w:pStyle w:val="BodyText"/>
        <w:rPr>
          <w:rFonts w:ascii="Arial" w:hAnsi="Arial" w:cs="Arial"/>
          <w:sz w:val="20"/>
        </w:rPr>
      </w:pPr>
      <w:r w:rsidRPr="008729E0">
        <w:rPr>
          <w:rFonts w:ascii="Arial" w:hAnsi="Arial" w:cs="Arial"/>
          <w:sz w:val="20"/>
        </w:rPr>
        <w:t>The School Nursing Service aims to promote the health of the school-aged population and ensures help, advice and support is available to children, parents, guardians and carers.</w:t>
      </w:r>
    </w:p>
    <w:p w14:paraId="58398E32" w14:textId="77777777" w:rsidR="0097395E" w:rsidRPr="008729E0" w:rsidRDefault="0097395E" w:rsidP="0097395E">
      <w:pPr>
        <w:pStyle w:val="BodyText"/>
        <w:rPr>
          <w:rFonts w:ascii="Arial" w:hAnsi="Arial" w:cs="Arial"/>
          <w:sz w:val="20"/>
        </w:rPr>
      </w:pPr>
      <w:r w:rsidRPr="008729E0">
        <w:rPr>
          <w:rFonts w:ascii="Arial" w:hAnsi="Arial" w:cs="Arial"/>
          <w:sz w:val="20"/>
        </w:rPr>
        <w:t>When they enter reception class, the care of your child is transferred from the Health Visitor to the School Nurse. All schools have access to a named School Nurse. The School Nurse aims to inform, educate and support children and young people to make healthy lifestyle choices to enable them to become healthy adults.</w:t>
      </w:r>
    </w:p>
    <w:p w14:paraId="3310ECA8" w14:textId="52B47E14" w:rsidR="0097395E" w:rsidRPr="008729E0" w:rsidRDefault="0097395E" w:rsidP="0097395E">
      <w:pPr>
        <w:pStyle w:val="BodyTex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School Nursing </w:t>
      </w:r>
      <w:r w:rsidRPr="00E82F92">
        <w:rPr>
          <w:rFonts w:ascii="Arial" w:hAnsi="Arial" w:cs="Arial"/>
          <w:sz w:val="20"/>
        </w:rPr>
        <w:t>Service website (via QR code)</w:t>
      </w:r>
      <w:r>
        <w:rPr>
          <w:rFonts w:ascii="Arial" w:hAnsi="Arial" w:cs="Arial"/>
          <w:sz w:val="20"/>
        </w:rPr>
        <w:t xml:space="preserve">, </w:t>
      </w:r>
      <w:r w:rsidRPr="00E82F92">
        <w:rPr>
          <w:rFonts w:ascii="Arial" w:hAnsi="Arial" w:cs="Arial"/>
          <w:sz w:val="20"/>
        </w:rPr>
        <w:t>welcome</w:t>
      </w:r>
      <w:r w:rsidRPr="008729E0">
        <w:rPr>
          <w:rFonts w:ascii="Arial" w:hAnsi="Arial" w:cs="Arial"/>
          <w:sz w:val="20"/>
        </w:rPr>
        <w:t xml:space="preserve"> pack</w:t>
      </w:r>
      <w:r w:rsidRPr="008729E0">
        <w:rPr>
          <w:rFonts w:ascii="Arial" w:hAnsi="Arial" w:cs="Arial"/>
          <w:color w:val="FF0000"/>
          <w:sz w:val="20"/>
        </w:rPr>
        <w:t xml:space="preserve"> </w:t>
      </w:r>
      <w:r w:rsidRPr="00550A15">
        <w:rPr>
          <w:rFonts w:ascii="Arial" w:hAnsi="Arial" w:cs="Arial"/>
          <w:sz w:val="20"/>
        </w:rPr>
        <w:t>and</w:t>
      </w:r>
      <w:r w:rsidRPr="00A73C76">
        <w:rPr>
          <w:rFonts w:ascii="Arial" w:hAnsi="Arial" w:cs="Arial"/>
          <w:sz w:val="20"/>
        </w:rPr>
        <w:t xml:space="preserve"> </w:t>
      </w:r>
      <w:r w:rsidRPr="008729E0">
        <w:rPr>
          <w:rFonts w:ascii="Arial" w:hAnsi="Arial" w:cs="Arial"/>
          <w:sz w:val="20"/>
        </w:rPr>
        <w:t xml:space="preserve">contact details </w:t>
      </w:r>
      <w:r w:rsidR="00894E5F">
        <w:rPr>
          <w:rFonts w:ascii="Arial" w:hAnsi="Arial" w:cs="Arial"/>
          <w:sz w:val="20"/>
        </w:rPr>
        <w:t>are</w:t>
      </w:r>
      <w:r w:rsidRPr="008729E0">
        <w:rPr>
          <w:rFonts w:ascii="Arial" w:hAnsi="Arial" w:cs="Arial"/>
          <w:sz w:val="20"/>
        </w:rPr>
        <w:t xml:space="preserve"> available for you on your child’s school website and are</w:t>
      </w:r>
      <w:r w:rsidR="00894E5F">
        <w:rPr>
          <w:rFonts w:ascii="Arial" w:hAnsi="Arial" w:cs="Arial"/>
          <w:sz w:val="20"/>
        </w:rPr>
        <w:t xml:space="preserve"> also</w:t>
      </w:r>
      <w:r w:rsidRPr="008729E0">
        <w:rPr>
          <w:rFonts w:ascii="Arial" w:hAnsi="Arial" w:cs="Arial"/>
          <w:sz w:val="20"/>
        </w:rPr>
        <w:t xml:space="preserve"> provided b</w:t>
      </w:r>
      <w:r w:rsidR="00180F68">
        <w:rPr>
          <w:rFonts w:ascii="Arial" w:hAnsi="Arial" w:cs="Arial"/>
          <w:sz w:val="20"/>
        </w:rPr>
        <w:t>elow</w:t>
      </w:r>
      <w:r w:rsidRPr="008729E0">
        <w:rPr>
          <w:rFonts w:ascii="Arial" w:hAnsi="Arial" w:cs="Arial"/>
          <w:sz w:val="20"/>
        </w:rPr>
        <w:t>.</w:t>
      </w:r>
    </w:p>
    <w:p w14:paraId="2B53B05D" w14:textId="3E9F2272" w:rsidR="0097395E" w:rsidRPr="008729E0" w:rsidRDefault="003E09B8" w:rsidP="0097395E">
      <w:pPr>
        <w:spacing w:before="0" w:after="0"/>
        <w:ind w:left="0"/>
        <w:rPr>
          <w:sz w:val="20"/>
          <w:szCs w:val="20"/>
        </w:rPr>
      </w:pPr>
      <w:r>
        <w:rPr>
          <w:sz w:val="20"/>
          <w:szCs w:val="20"/>
        </w:rPr>
        <w:t>T</w:t>
      </w:r>
      <w:r w:rsidR="0097395E" w:rsidRPr="008729E0">
        <w:rPr>
          <w:sz w:val="20"/>
          <w:szCs w:val="20"/>
        </w:rPr>
        <w:t xml:space="preserve">he School Nursing team will be attending your child’s school during this academic year to carry out routine height, weight and vision screening for reception class children. </w:t>
      </w:r>
    </w:p>
    <w:p w14:paraId="0239DFE0" w14:textId="13592239" w:rsidR="0097395E" w:rsidRPr="008729E0" w:rsidRDefault="0097395E" w:rsidP="1332E1D5">
      <w:pPr>
        <w:tabs>
          <w:tab w:val="left" w:pos="1140"/>
        </w:tabs>
        <w:spacing w:before="0" w:after="0"/>
        <w:ind w:left="0"/>
        <w:rPr>
          <w:sz w:val="20"/>
          <w:szCs w:val="20"/>
        </w:rPr>
      </w:pPr>
    </w:p>
    <w:p w14:paraId="014E539E" w14:textId="7A8E441C" w:rsidR="0097395E" w:rsidRPr="00543FD0" w:rsidRDefault="0097395E" w:rsidP="0097395E">
      <w:pPr>
        <w:pStyle w:val="Footer"/>
        <w:spacing w:before="0" w:after="0"/>
        <w:ind w:left="0"/>
        <w:rPr>
          <w:sz w:val="20"/>
          <w:szCs w:val="20"/>
        </w:rPr>
      </w:pPr>
      <w:r w:rsidRPr="00543FD0">
        <w:rPr>
          <w:sz w:val="20"/>
          <w:szCs w:val="20"/>
        </w:rPr>
        <w:t xml:space="preserve">If you do not wish your child to have their height, weight and vision screened by the School Nursing Team </w:t>
      </w:r>
      <w:r w:rsidR="00741A6A" w:rsidRPr="00543FD0">
        <w:rPr>
          <w:sz w:val="20"/>
          <w:szCs w:val="20"/>
        </w:rPr>
        <w:t xml:space="preserve">please </w:t>
      </w:r>
      <w:r w:rsidR="00217629" w:rsidRPr="00543FD0">
        <w:rPr>
          <w:sz w:val="20"/>
          <w:szCs w:val="20"/>
        </w:rPr>
        <w:t>contact the</w:t>
      </w:r>
      <w:r w:rsidR="00E35149" w:rsidRPr="00543FD0">
        <w:rPr>
          <w:sz w:val="20"/>
          <w:szCs w:val="20"/>
        </w:rPr>
        <w:t xml:space="preserve"> School Nursing Service </w:t>
      </w:r>
      <w:r w:rsidR="00217629" w:rsidRPr="00543FD0">
        <w:rPr>
          <w:sz w:val="20"/>
          <w:szCs w:val="20"/>
        </w:rPr>
        <w:t>as soon as possible</w:t>
      </w:r>
      <w:r w:rsidR="00F16D63" w:rsidRPr="00543FD0">
        <w:rPr>
          <w:sz w:val="20"/>
          <w:szCs w:val="20"/>
        </w:rPr>
        <w:t xml:space="preserve"> using the details below</w:t>
      </w:r>
      <w:r w:rsidRPr="00543FD0">
        <w:rPr>
          <w:sz w:val="20"/>
          <w:szCs w:val="20"/>
        </w:rPr>
        <w:t xml:space="preserve">. </w:t>
      </w:r>
    </w:p>
    <w:p w14:paraId="34EA9391" w14:textId="77777777" w:rsidR="0097395E" w:rsidRPr="008729E0" w:rsidRDefault="0097395E" w:rsidP="0097395E">
      <w:pPr>
        <w:pStyle w:val="Footer"/>
        <w:spacing w:before="0" w:after="0"/>
        <w:ind w:left="0"/>
        <w:rPr>
          <w:sz w:val="20"/>
          <w:szCs w:val="20"/>
        </w:rPr>
      </w:pPr>
    </w:p>
    <w:p w14:paraId="262BF0DF" w14:textId="5BF1F3B0" w:rsidR="0097395E" w:rsidRPr="008729E0" w:rsidRDefault="0097395E" w:rsidP="0097395E">
      <w:pPr>
        <w:pStyle w:val="Footer"/>
        <w:spacing w:before="0" w:after="0"/>
        <w:ind w:left="0"/>
        <w:rPr>
          <w:sz w:val="20"/>
          <w:szCs w:val="20"/>
        </w:rPr>
      </w:pPr>
      <w:r w:rsidRPr="008729E0">
        <w:rPr>
          <w:sz w:val="20"/>
          <w:szCs w:val="20"/>
        </w:rPr>
        <w:t>If this is the case, it is very important that you arrang</w:t>
      </w:r>
      <w:r w:rsidR="00FD05FE">
        <w:rPr>
          <w:sz w:val="20"/>
          <w:szCs w:val="20"/>
        </w:rPr>
        <w:t>e</w:t>
      </w:r>
      <w:r w:rsidRPr="008729E0">
        <w:rPr>
          <w:sz w:val="20"/>
          <w:szCs w:val="20"/>
        </w:rPr>
        <w:t xml:space="preserve"> for your child to have a vision test with a local Optometrist (Optician) this is a free service for </w:t>
      </w:r>
      <w:r w:rsidR="003C3AD0" w:rsidRPr="008729E0">
        <w:rPr>
          <w:sz w:val="20"/>
          <w:szCs w:val="20"/>
        </w:rPr>
        <w:t>children,</w:t>
      </w:r>
      <w:r w:rsidRPr="008729E0">
        <w:rPr>
          <w:sz w:val="20"/>
          <w:szCs w:val="20"/>
        </w:rPr>
        <w:t xml:space="preserve"> and it is advised that all children should receive </w:t>
      </w:r>
      <w:r w:rsidRPr="003C3AD0">
        <w:rPr>
          <w:bCs/>
          <w:sz w:val="20"/>
          <w:szCs w:val="20"/>
        </w:rPr>
        <w:t>regular</w:t>
      </w:r>
      <w:r w:rsidRPr="008729E0">
        <w:rPr>
          <w:sz w:val="20"/>
          <w:szCs w:val="20"/>
        </w:rPr>
        <w:t xml:space="preserve"> eye checks with an Optometrist.</w:t>
      </w:r>
    </w:p>
    <w:p w14:paraId="7EC4617A" w14:textId="77777777" w:rsidR="0097395E" w:rsidRPr="008729E0" w:rsidRDefault="0097395E" w:rsidP="0097395E">
      <w:pPr>
        <w:tabs>
          <w:tab w:val="left" w:pos="1140"/>
        </w:tabs>
        <w:spacing w:before="0" w:after="0"/>
        <w:ind w:left="0"/>
        <w:rPr>
          <w:sz w:val="20"/>
          <w:szCs w:val="20"/>
        </w:rPr>
      </w:pPr>
    </w:p>
    <w:p w14:paraId="4EDC924C" w14:textId="77777777" w:rsidR="0097395E" w:rsidRPr="008729E0" w:rsidRDefault="0097395E" w:rsidP="0097395E">
      <w:pPr>
        <w:spacing w:before="0" w:after="0"/>
        <w:ind w:left="0"/>
        <w:rPr>
          <w:sz w:val="20"/>
          <w:szCs w:val="20"/>
        </w:rPr>
      </w:pPr>
      <w:r w:rsidRPr="008729E0">
        <w:rPr>
          <w:sz w:val="20"/>
          <w:szCs w:val="20"/>
        </w:rPr>
        <w:t xml:space="preserve">The Child Measurement Programme run by Public Health Wales would like to use the Height and Weight measurements to help give a picture of child growth in Wales. The information used by the Child Measurement Programme is completely anonymous. More information is available at </w:t>
      </w:r>
      <w:hyperlink r:id="rId12" w:history="1">
        <w:r w:rsidRPr="008729E0">
          <w:rPr>
            <w:rStyle w:val="Hyperlink"/>
            <w:sz w:val="20"/>
            <w:szCs w:val="20"/>
          </w:rPr>
          <w:t>https://phw.nhs.wales/services-and-teams/child-measurement-programme/</w:t>
        </w:r>
      </w:hyperlink>
    </w:p>
    <w:p w14:paraId="7EE55156" w14:textId="77777777" w:rsidR="0097395E" w:rsidRPr="008729E0" w:rsidRDefault="0097395E" w:rsidP="0097395E">
      <w:pPr>
        <w:spacing w:before="0" w:after="0"/>
        <w:ind w:left="0"/>
        <w:rPr>
          <w:sz w:val="20"/>
          <w:szCs w:val="20"/>
        </w:rPr>
      </w:pPr>
    </w:p>
    <w:p w14:paraId="3E6E4761" w14:textId="6CE2FC64" w:rsidR="0097395E" w:rsidRPr="00543FD0" w:rsidRDefault="00EE3BEB" w:rsidP="0097395E">
      <w:pPr>
        <w:pStyle w:val="Footer"/>
        <w:spacing w:before="0" w:after="0"/>
        <w:ind w:left="0"/>
        <w:rPr>
          <w:sz w:val="20"/>
          <w:szCs w:val="20"/>
        </w:rPr>
      </w:pPr>
      <w:r w:rsidRPr="00543FD0">
        <w:rPr>
          <w:sz w:val="20"/>
          <w:szCs w:val="20"/>
        </w:rPr>
        <w:t xml:space="preserve">Some </w:t>
      </w:r>
      <w:r w:rsidR="00543FD0">
        <w:rPr>
          <w:sz w:val="20"/>
          <w:szCs w:val="20"/>
        </w:rPr>
        <w:t>P</w:t>
      </w:r>
      <w:r w:rsidRPr="00543FD0">
        <w:rPr>
          <w:sz w:val="20"/>
          <w:szCs w:val="20"/>
        </w:rPr>
        <w:t>arents</w:t>
      </w:r>
      <w:r w:rsidR="009641B6" w:rsidRPr="00543FD0">
        <w:rPr>
          <w:sz w:val="20"/>
          <w:szCs w:val="20"/>
        </w:rPr>
        <w:t>/</w:t>
      </w:r>
      <w:r w:rsidR="00543FD0">
        <w:rPr>
          <w:sz w:val="20"/>
          <w:szCs w:val="20"/>
        </w:rPr>
        <w:t>G</w:t>
      </w:r>
      <w:r w:rsidR="009641B6" w:rsidRPr="00543FD0">
        <w:rPr>
          <w:sz w:val="20"/>
          <w:szCs w:val="20"/>
        </w:rPr>
        <w:t xml:space="preserve">uardians would like their child to be measured but not have this information shared </w:t>
      </w:r>
      <w:r w:rsidR="00107F3D" w:rsidRPr="00543FD0">
        <w:rPr>
          <w:sz w:val="20"/>
          <w:szCs w:val="20"/>
        </w:rPr>
        <w:t xml:space="preserve">with National surveillance </w:t>
      </w:r>
      <w:r w:rsidR="0097395E" w:rsidRPr="00543FD0">
        <w:rPr>
          <w:sz w:val="20"/>
          <w:szCs w:val="20"/>
        </w:rPr>
        <w:t xml:space="preserve">Child Measurement Programme, </w:t>
      </w:r>
      <w:r w:rsidR="00107F3D" w:rsidRPr="00543FD0">
        <w:rPr>
          <w:sz w:val="20"/>
          <w:szCs w:val="20"/>
        </w:rPr>
        <w:t xml:space="preserve">if this is the </w:t>
      </w:r>
      <w:r w:rsidR="00543FD0" w:rsidRPr="00543FD0">
        <w:rPr>
          <w:sz w:val="20"/>
          <w:szCs w:val="20"/>
        </w:rPr>
        <w:t>case,</w:t>
      </w:r>
      <w:r w:rsidR="00107F3D" w:rsidRPr="00543FD0">
        <w:rPr>
          <w:sz w:val="20"/>
          <w:szCs w:val="20"/>
        </w:rPr>
        <w:t xml:space="preserve"> </w:t>
      </w:r>
      <w:r w:rsidR="00543FD0" w:rsidRPr="00543FD0">
        <w:rPr>
          <w:sz w:val="20"/>
          <w:szCs w:val="20"/>
        </w:rPr>
        <w:t>please contact</w:t>
      </w:r>
      <w:r w:rsidR="00F16D63" w:rsidRPr="00543FD0">
        <w:rPr>
          <w:sz w:val="20"/>
          <w:szCs w:val="20"/>
        </w:rPr>
        <w:t xml:space="preserve"> the School Nursing Service </w:t>
      </w:r>
      <w:r w:rsidR="0024137F" w:rsidRPr="00543FD0">
        <w:rPr>
          <w:sz w:val="20"/>
          <w:szCs w:val="20"/>
        </w:rPr>
        <w:t xml:space="preserve">as soon as possible </w:t>
      </w:r>
      <w:r w:rsidR="00F16D63" w:rsidRPr="00543FD0">
        <w:rPr>
          <w:sz w:val="20"/>
          <w:szCs w:val="20"/>
        </w:rPr>
        <w:t>using the details below.</w:t>
      </w:r>
      <w:r w:rsidR="0097395E" w:rsidRPr="00543FD0">
        <w:rPr>
          <w:sz w:val="20"/>
          <w:szCs w:val="20"/>
        </w:rPr>
        <w:t xml:space="preserve"> </w:t>
      </w:r>
    </w:p>
    <w:p w14:paraId="27B526E3" w14:textId="77777777" w:rsidR="0097395E" w:rsidRPr="008729E0" w:rsidRDefault="0097395E" w:rsidP="0097395E">
      <w:pPr>
        <w:spacing w:before="0" w:after="0"/>
        <w:rPr>
          <w:sz w:val="20"/>
          <w:szCs w:val="20"/>
        </w:rPr>
      </w:pPr>
    </w:p>
    <w:p w14:paraId="20E84177" w14:textId="08B40829" w:rsidR="00716EE8" w:rsidRDefault="00776D93" w:rsidP="0097395E">
      <w:pPr>
        <w:spacing w:before="0" w:after="0"/>
        <w:ind w:hanging="505"/>
        <w:rPr>
          <w:sz w:val="20"/>
          <w:szCs w:val="20"/>
        </w:rPr>
      </w:pPr>
      <w:r>
        <w:rPr>
          <w:sz w:val="20"/>
          <w:szCs w:val="20"/>
        </w:rPr>
        <w:t>We look forward to</w:t>
      </w:r>
      <w:r w:rsidR="004C0AD7">
        <w:rPr>
          <w:sz w:val="20"/>
          <w:szCs w:val="20"/>
        </w:rPr>
        <w:t xml:space="preserve"> supporting </w:t>
      </w:r>
    </w:p>
    <w:p w14:paraId="6BA1935A" w14:textId="1B943CAC" w:rsidR="0097395E" w:rsidRPr="008729E0" w:rsidRDefault="0097395E" w:rsidP="0097395E">
      <w:pPr>
        <w:spacing w:before="0" w:after="0"/>
        <w:ind w:hanging="505"/>
        <w:rPr>
          <w:sz w:val="20"/>
          <w:szCs w:val="20"/>
        </w:rPr>
      </w:pPr>
      <w:r w:rsidRPr="008729E0">
        <w:rPr>
          <w:sz w:val="20"/>
          <w:szCs w:val="20"/>
        </w:rPr>
        <w:t>Yours Sincerely</w:t>
      </w:r>
    </w:p>
    <w:p w14:paraId="309EC913" w14:textId="64EA156D" w:rsidR="0097395E" w:rsidRDefault="0097395E" w:rsidP="0097395E">
      <w:pPr>
        <w:ind w:hanging="505"/>
        <w:rPr>
          <w:sz w:val="20"/>
          <w:szCs w:val="20"/>
        </w:rPr>
      </w:pPr>
      <w:r w:rsidRPr="008729E0">
        <w:rPr>
          <w:sz w:val="20"/>
          <w:szCs w:val="20"/>
        </w:rPr>
        <w:t>School Nursing Service</w:t>
      </w:r>
    </w:p>
    <w:tbl>
      <w:tblPr>
        <w:tblpPr w:leftFromText="180" w:rightFromText="180" w:vertAnchor="text" w:horzAnchor="margin" w:tblpX="-50" w:tblpY="72"/>
        <w:tblW w:w="8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31"/>
      </w:tblGrid>
      <w:tr w:rsidR="0097395E" w:rsidRPr="008729E0" w14:paraId="3B673792" w14:textId="77777777" w:rsidTr="00543FD0">
        <w:trPr>
          <w:trHeight w:val="709"/>
        </w:trPr>
        <w:tc>
          <w:tcPr>
            <w:tcW w:w="8531" w:type="dxa"/>
            <w:tcBorders>
              <w:top w:val="nil"/>
              <w:left w:val="nil"/>
              <w:bottom w:val="nil"/>
              <w:right w:val="nil"/>
            </w:tcBorders>
          </w:tcPr>
          <w:p w14:paraId="2E5F61BB" w14:textId="19EDBE2D" w:rsidR="0097395E" w:rsidRPr="00543FD0" w:rsidRDefault="00F5497D" w:rsidP="002E036D">
            <w:pPr>
              <w:tabs>
                <w:tab w:val="left" w:pos="370"/>
              </w:tabs>
              <w:spacing w:before="0" w:after="0" w:line="240" w:lineRule="auto"/>
              <w:ind w:left="-130" w:right="0" w:firstLine="130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School Nursing Service</w:t>
            </w:r>
            <w:r w:rsidR="0097395E" w:rsidRPr="00543FD0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 xml:space="preserve">: 01639 862801 </w:t>
            </w:r>
          </w:p>
          <w:p w14:paraId="1C3514AF" w14:textId="77777777" w:rsidR="0097395E" w:rsidRPr="0097395E" w:rsidRDefault="0097395E" w:rsidP="002E036D">
            <w:pPr>
              <w:tabs>
                <w:tab w:val="left" w:pos="370"/>
              </w:tabs>
              <w:spacing w:before="0" w:after="0"/>
              <w:ind w:left="-130" w:firstLine="130"/>
              <w:rPr>
                <w:rFonts w:eastAsia="Times New Roman"/>
                <w:sz w:val="20"/>
                <w:szCs w:val="20"/>
                <w:lang w:eastAsia="en-US"/>
              </w:rPr>
            </w:pPr>
            <w:r w:rsidRPr="00543FD0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 xml:space="preserve">E-mail:  </w:t>
            </w:r>
            <w:hyperlink r:id="rId13" w:history="1">
              <w:r w:rsidRPr="00F5497D">
                <w:rPr>
                  <w:rStyle w:val="Hyperlink"/>
                  <w:rFonts w:eastAsia="Times New Roman"/>
                  <w:b/>
                  <w:bCs/>
                  <w:color w:val="auto"/>
                  <w:sz w:val="20"/>
                  <w:szCs w:val="20"/>
                  <w:lang w:eastAsia="en-US"/>
                </w:rPr>
                <w:t>SBU.SchoolNursing@wales.nhs.uk</w:t>
              </w:r>
            </w:hyperlink>
            <w:r w:rsidRPr="00F5497D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 xml:space="preserve">                               </w:t>
            </w:r>
            <w:r w:rsidRPr="00F5497D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1CBA626" w14:textId="77777777" w:rsidR="0097395E" w:rsidRDefault="0097395E" w:rsidP="0097395E">
      <w:pPr>
        <w:tabs>
          <w:tab w:val="left" w:pos="1140"/>
        </w:tabs>
        <w:spacing w:before="0" w:after="0"/>
        <w:ind w:left="0"/>
        <w:rPr>
          <w:sz w:val="18"/>
          <w:szCs w:val="20"/>
        </w:rPr>
      </w:pPr>
      <w:r>
        <w:rPr>
          <w:sz w:val="22"/>
          <w:szCs w:val="22"/>
        </w:rPr>
        <w:t xml:space="preserve"> </w:t>
      </w:r>
    </w:p>
    <w:p w14:paraId="135DA14A" w14:textId="77777777" w:rsidR="0097395E" w:rsidRPr="008729E0" w:rsidRDefault="0097395E" w:rsidP="002E036D">
      <w:pPr>
        <w:ind w:left="284" w:hanging="568"/>
        <w:rPr>
          <w:sz w:val="20"/>
          <w:szCs w:val="20"/>
        </w:rPr>
      </w:pPr>
    </w:p>
    <w:sectPr w:rsidR="0097395E" w:rsidRPr="008729E0" w:rsidSect="005B64FC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720" w:right="849" w:bottom="567" w:left="1134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8D8FC" w14:textId="77777777" w:rsidR="00492D81" w:rsidRDefault="00492D81" w:rsidP="007D6A3E">
      <w:pPr>
        <w:spacing w:before="0" w:after="0" w:line="240" w:lineRule="auto"/>
      </w:pPr>
      <w:r>
        <w:separator/>
      </w:r>
    </w:p>
  </w:endnote>
  <w:endnote w:type="continuationSeparator" w:id="0">
    <w:p w14:paraId="02E77D76" w14:textId="77777777" w:rsidR="00492D81" w:rsidRDefault="00492D81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FBFAE" w14:textId="77777777" w:rsidR="00964333" w:rsidRPr="005317D4" w:rsidRDefault="00964333" w:rsidP="00964333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</w:p>
  <w:p w14:paraId="6EB95691" w14:textId="77777777" w:rsidR="00964333" w:rsidRPr="00BC611F" w:rsidRDefault="00964333" w:rsidP="00964333">
    <w:pPr>
      <w:tabs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BC611F">
      <w:rPr>
        <w:b/>
        <w:noProof/>
        <w:color w:val="1F355E"/>
        <w:sz w:val="14"/>
        <w:szCs w:val="14"/>
      </w:rPr>
      <w:drawing>
        <wp:anchor distT="0" distB="0" distL="114300" distR="114300" simplePos="0" relativeHeight="251658247" behindDoc="1" locked="0" layoutInCell="1" allowOverlap="1" wp14:anchorId="2C4DD31A" wp14:editId="40A8587F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22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C611F">
      <w:rPr>
        <w:b/>
        <w:color w:val="1F355E"/>
        <w:sz w:val="14"/>
        <w:szCs w:val="14"/>
      </w:rPr>
      <w:t>Pencadlys</w:t>
    </w:r>
    <w:proofErr w:type="spellEnd"/>
    <w:r w:rsidRPr="00BC611F">
      <w:rPr>
        <w:b/>
        <w:color w:val="1F355E"/>
        <w:sz w:val="14"/>
        <w:szCs w:val="14"/>
      </w:rPr>
      <w:t xml:space="preserve"> BIP Bae Abertawe, Un </w:t>
    </w:r>
    <w:proofErr w:type="spellStart"/>
    <w:r w:rsidRPr="00BC611F">
      <w:rPr>
        <w:b/>
        <w:color w:val="1F355E"/>
        <w:sz w:val="14"/>
        <w:szCs w:val="14"/>
      </w:rPr>
      <w:t>Porthfa</w:t>
    </w:r>
    <w:proofErr w:type="spellEnd"/>
    <w:r w:rsidRPr="00BC611F">
      <w:rPr>
        <w:b/>
        <w:color w:val="1F355E"/>
        <w:sz w:val="14"/>
        <w:szCs w:val="14"/>
      </w:rPr>
      <w:t xml:space="preserve"> Talbot, Port Talbot, SA12 7BR </w:t>
    </w:r>
  </w:p>
  <w:p w14:paraId="573AE924" w14:textId="77777777" w:rsidR="00964333" w:rsidRPr="00BC611F" w:rsidRDefault="00964333" w:rsidP="00964333">
    <w:pPr>
      <w:tabs>
        <w:tab w:val="center" w:pos="5233"/>
        <w:tab w:val="right" w:pos="10466"/>
      </w:tabs>
      <w:spacing w:before="0" w:after="80" w:line="240" w:lineRule="auto"/>
      <w:ind w:left="0" w:right="0"/>
      <w:rPr>
        <w:b/>
        <w:color w:val="1F355E"/>
        <w:sz w:val="14"/>
        <w:szCs w:val="14"/>
      </w:rPr>
    </w:pPr>
    <w:proofErr w:type="spellStart"/>
    <w:r w:rsidRPr="00BC611F">
      <w:rPr>
        <w:color w:val="1F355E"/>
        <w:sz w:val="14"/>
        <w:szCs w:val="14"/>
      </w:rPr>
      <w:t>Bwrdd</w:t>
    </w:r>
    <w:proofErr w:type="spellEnd"/>
    <w:r w:rsidRPr="00BC611F">
      <w:rPr>
        <w:color w:val="1F355E"/>
        <w:sz w:val="14"/>
        <w:szCs w:val="14"/>
      </w:rPr>
      <w:t xml:space="preserve"> Iechyd </w:t>
    </w:r>
    <w:proofErr w:type="spellStart"/>
    <w:r w:rsidRPr="00BC611F">
      <w:rPr>
        <w:color w:val="1F355E"/>
        <w:sz w:val="14"/>
        <w:szCs w:val="14"/>
      </w:rPr>
      <w:t>Prifysgol</w:t>
    </w:r>
    <w:proofErr w:type="spellEnd"/>
    <w:r w:rsidRPr="00BC611F">
      <w:rPr>
        <w:color w:val="1F355E"/>
        <w:sz w:val="14"/>
        <w:szCs w:val="14"/>
      </w:rPr>
      <w:t xml:space="preserve"> Bae Abertawe </w:t>
    </w:r>
    <w:proofErr w:type="spellStart"/>
    <w:r w:rsidRPr="00BC611F">
      <w:rPr>
        <w:color w:val="1F355E"/>
        <w:sz w:val="14"/>
        <w:szCs w:val="14"/>
      </w:rPr>
      <w:t>yw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enw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gweithredu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Bwrdd</w:t>
    </w:r>
    <w:proofErr w:type="spellEnd"/>
    <w:r w:rsidRPr="00BC611F">
      <w:rPr>
        <w:color w:val="1F355E"/>
        <w:sz w:val="14"/>
        <w:szCs w:val="14"/>
      </w:rPr>
      <w:t xml:space="preserve"> Iechyd Lleol </w:t>
    </w:r>
    <w:proofErr w:type="spellStart"/>
    <w:r w:rsidRPr="00BC611F">
      <w:rPr>
        <w:color w:val="1F355E"/>
        <w:sz w:val="14"/>
        <w:szCs w:val="14"/>
      </w:rPr>
      <w:t>Prifysgol</w:t>
    </w:r>
    <w:proofErr w:type="spellEnd"/>
    <w:r w:rsidRPr="00BC611F">
      <w:rPr>
        <w:color w:val="1F355E"/>
        <w:sz w:val="14"/>
        <w:szCs w:val="14"/>
      </w:rPr>
      <w:t xml:space="preserve"> Bae Abertawe</w:t>
    </w:r>
  </w:p>
  <w:p w14:paraId="0A0EFCA6" w14:textId="77777777" w:rsidR="00964333" w:rsidRPr="00BC611F" w:rsidRDefault="00964333" w:rsidP="00964333">
    <w:pPr>
      <w:tabs>
        <w:tab w:val="center" w:pos="5233"/>
        <w:tab w:val="right" w:pos="10466"/>
      </w:tabs>
      <w:spacing w:before="0" w:after="0" w:line="240" w:lineRule="auto"/>
      <w:ind w:left="0" w:right="0"/>
      <w:rPr>
        <w:color w:val="1F355E"/>
        <w:sz w:val="14"/>
        <w:szCs w:val="14"/>
      </w:rPr>
    </w:pPr>
    <w:r w:rsidRPr="00BC611F">
      <w:rPr>
        <w:b/>
        <w:color w:val="1F355E"/>
        <w:sz w:val="14"/>
        <w:szCs w:val="14"/>
      </w:rPr>
      <w:t>Swansea Bay UHB Headquarters, One Talbot Gateway, Port Talbot, SA12 7BR</w:t>
    </w:r>
  </w:p>
  <w:p w14:paraId="7BFF155D" w14:textId="77777777" w:rsidR="00964333" w:rsidRPr="00964333" w:rsidRDefault="00964333" w:rsidP="00964333">
    <w:pPr>
      <w:tabs>
        <w:tab w:val="center" w:pos="5233"/>
        <w:tab w:val="right" w:pos="10466"/>
      </w:tabs>
      <w:spacing w:before="0" w:after="0" w:line="240" w:lineRule="auto"/>
      <w:ind w:left="0" w:right="0"/>
      <w:rPr>
        <w:color w:val="1F355E"/>
        <w:sz w:val="14"/>
        <w:szCs w:val="14"/>
      </w:rPr>
    </w:pPr>
    <w:r w:rsidRPr="00BC611F"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03E37F4F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A7F5D" w14:textId="77777777" w:rsidR="00E03A36" w:rsidRDefault="00E03A36" w:rsidP="00BC611F">
    <w:pPr>
      <w:tabs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</w:p>
  <w:p w14:paraId="338FDF69" w14:textId="69568288" w:rsidR="00BC611F" w:rsidRPr="00BC611F" w:rsidRDefault="00BC611F" w:rsidP="00BC611F">
    <w:pPr>
      <w:tabs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BC611F">
      <w:rPr>
        <w:b/>
        <w:noProof/>
        <w:color w:val="1F355E"/>
        <w:sz w:val="14"/>
        <w:szCs w:val="14"/>
      </w:rPr>
      <w:drawing>
        <wp:anchor distT="0" distB="0" distL="114300" distR="114300" simplePos="0" relativeHeight="251658243" behindDoc="1" locked="0" layoutInCell="1" allowOverlap="1" wp14:anchorId="018CCE8C" wp14:editId="11DC858A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2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C611F">
      <w:rPr>
        <w:b/>
        <w:color w:val="1F355E"/>
        <w:sz w:val="14"/>
        <w:szCs w:val="14"/>
      </w:rPr>
      <w:t>Pencadlys</w:t>
    </w:r>
    <w:proofErr w:type="spellEnd"/>
    <w:r w:rsidRPr="00BC611F">
      <w:rPr>
        <w:b/>
        <w:color w:val="1F355E"/>
        <w:sz w:val="14"/>
        <w:szCs w:val="14"/>
      </w:rPr>
      <w:t xml:space="preserve"> BIP Bae Abertawe, Un </w:t>
    </w:r>
    <w:proofErr w:type="spellStart"/>
    <w:r w:rsidRPr="00BC611F">
      <w:rPr>
        <w:b/>
        <w:color w:val="1F355E"/>
        <w:sz w:val="14"/>
        <w:szCs w:val="14"/>
      </w:rPr>
      <w:t>Porthfa</w:t>
    </w:r>
    <w:proofErr w:type="spellEnd"/>
    <w:r w:rsidRPr="00BC611F">
      <w:rPr>
        <w:b/>
        <w:color w:val="1F355E"/>
        <w:sz w:val="14"/>
        <w:szCs w:val="14"/>
      </w:rPr>
      <w:t xml:space="preserve"> Talbot, Port Talbot, SA12 7BR </w:t>
    </w:r>
  </w:p>
  <w:p w14:paraId="317A7B77" w14:textId="77777777" w:rsidR="00BC611F" w:rsidRPr="00BC611F" w:rsidRDefault="00BC611F" w:rsidP="00BC611F">
    <w:pPr>
      <w:tabs>
        <w:tab w:val="center" w:pos="5233"/>
        <w:tab w:val="right" w:pos="10466"/>
      </w:tabs>
      <w:spacing w:before="0" w:after="80" w:line="240" w:lineRule="auto"/>
      <w:ind w:left="0" w:right="0"/>
      <w:rPr>
        <w:b/>
        <w:color w:val="1F355E"/>
        <w:sz w:val="14"/>
        <w:szCs w:val="14"/>
      </w:rPr>
    </w:pPr>
    <w:proofErr w:type="spellStart"/>
    <w:r w:rsidRPr="00BC611F">
      <w:rPr>
        <w:color w:val="1F355E"/>
        <w:sz w:val="14"/>
        <w:szCs w:val="14"/>
      </w:rPr>
      <w:t>Bwrdd</w:t>
    </w:r>
    <w:proofErr w:type="spellEnd"/>
    <w:r w:rsidRPr="00BC611F">
      <w:rPr>
        <w:color w:val="1F355E"/>
        <w:sz w:val="14"/>
        <w:szCs w:val="14"/>
      </w:rPr>
      <w:t xml:space="preserve"> Iechyd </w:t>
    </w:r>
    <w:proofErr w:type="spellStart"/>
    <w:r w:rsidRPr="00BC611F">
      <w:rPr>
        <w:color w:val="1F355E"/>
        <w:sz w:val="14"/>
        <w:szCs w:val="14"/>
      </w:rPr>
      <w:t>Prifysgol</w:t>
    </w:r>
    <w:proofErr w:type="spellEnd"/>
    <w:r w:rsidRPr="00BC611F">
      <w:rPr>
        <w:color w:val="1F355E"/>
        <w:sz w:val="14"/>
        <w:szCs w:val="14"/>
      </w:rPr>
      <w:t xml:space="preserve"> Bae Abertawe </w:t>
    </w:r>
    <w:proofErr w:type="spellStart"/>
    <w:r w:rsidRPr="00BC611F">
      <w:rPr>
        <w:color w:val="1F355E"/>
        <w:sz w:val="14"/>
        <w:szCs w:val="14"/>
      </w:rPr>
      <w:t>yw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enw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gweithredu</w:t>
    </w:r>
    <w:proofErr w:type="spellEnd"/>
    <w:r w:rsidRPr="00BC611F">
      <w:rPr>
        <w:color w:val="1F355E"/>
        <w:sz w:val="14"/>
        <w:szCs w:val="14"/>
      </w:rPr>
      <w:t xml:space="preserve"> </w:t>
    </w:r>
    <w:proofErr w:type="spellStart"/>
    <w:r w:rsidRPr="00BC611F">
      <w:rPr>
        <w:color w:val="1F355E"/>
        <w:sz w:val="14"/>
        <w:szCs w:val="14"/>
      </w:rPr>
      <w:t>Bwrdd</w:t>
    </w:r>
    <w:proofErr w:type="spellEnd"/>
    <w:r w:rsidRPr="00BC611F">
      <w:rPr>
        <w:color w:val="1F355E"/>
        <w:sz w:val="14"/>
        <w:szCs w:val="14"/>
      </w:rPr>
      <w:t xml:space="preserve"> Iechyd Lleol </w:t>
    </w:r>
    <w:proofErr w:type="spellStart"/>
    <w:r w:rsidRPr="00BC611F">
      <w:rPr>
        <w:color w:val="1F355E"/>
        <w:sz w:val="14"/>
        <w:szCs w:val="14"/>
      </w:rPr>
      <w:t>Prifysgol</w:t>
    </w:r>
    <w:proofErr w:type="spellEnd"/>
    <w:r w:rsidRPr="00BC611F">
      <w:rPr>
        <w:color w:val="1F355E"/>
        <w:sz w:val="14"/>
        <w:szCs w:val="14"/>
      </w:rPr>
      <w:t xml:space="preserve"> Bae Abertawe</w:t>
    </w:r>
  </w:p>
  <w:p w14:paraId="42DF402C" w14:textId="77777777" w:rsidR="00BC611F" w:rsidRPr="00BC611F" w:rsidRDefault="00BC611F" w:rsidP="00BC611F">
    <w:pPr>
      <w:tabs>
        <w:tab w:val="center" w:pos="5233"/>
        <w:tab w:val="right" w:pos="10466"/>
      </w:tabs>
      <w:spacing w:before="0" w:after="0" w:line="240" w:lineRule="auto"/>
      <w:ind w:left="0" w:right="0"/>
      <w:rPr>
        <w:color w:val="1F355E"/>
        <w:sz w:val="14"/>
        <w:szCs w:val="14"/>
      </w:rPr>
    </w:pPr>
    <w:r w:rsidRPr="00BC611F">
      <w:rPr>
        <w:b/>
        <w:color w:val="1F355E"/>
        <w:sz w:val="14"/>
        <w:szCs w:val="14"/>
      </w:rPr>
      <w:t>Swansea Bay UHB Headquarters, One Talbot Gateway, Port Talbot, SA12 7BR</w:t>
    </w:r>
  </w:p>
  <w:p w14:paraId="09ADBDD1" w14:textId="77777777" w:rsidR="00BC611F" w:rsidRPr="00BC611F" w:rsidRDefault="00BC611F" w:rsidP="00BC611F">
    <w:pPr>
      <w:tabs>
        <w:tab w:val="center" w:pos="5233"/>
        <w:tab w:val="right" w:pos="10466"/>
      </w:tabs>
      <w:spacing w:before="0" w:after="0" w:line="240" w:lineRule="auto"/>
      <w:ind w:left="0" w:right="0"/>
      <w:rPr>
        <w:color w:val="1F355E"/>
        <w:sz w:val="14"/>
        <w:szCs w:val="14"/>
      </w:rPr>
    </w:pPr>
    <w:r w:rsidRPr="00BC611F"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957A8A1" w14:textId="77777777" w:rsidR="007D6A3E" w:rsidRDefault="007D6A3E" w:rsidP="00BC611F">
    <w:pPr>
      <w:pStyle w:val="Footer"/>
      <w:tabs>
        <w:tab w:val="clear" w:pos="4513"/>
        <w:tab w:val="clear" w:pos="9026"/>
        <w:tab w:val="center" w:pos="5233"/>
        <w:tab w:val="left" w:pos="8265"/>
        <w:tab w:val="right" w:pos="10466"/>
      </w:tabs>
      <w:spacing w:before="2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17CF8" w14:textId="77777777" w:rsidR="00492D81" w:rsidRDefault="00492D81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8BA8787" w14:textId="77777777" w:rsidR="00492D81" w:rsidRDefault="00492D81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8A524" w14:textId="77777777" w:rsidR="00964333" w:rsidRDefault="00964333" w:rsidP="00964333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8245" behindDoc="1" locked="0" layoutInCell="1" allowOverlap="1" wp14:anchorId="7A14FBFF" wp14:editId="12145A61">
          <wp:simplePos x="0" y="0"/>
          <wp:positionH relativeFrom="column">
            <wp:posOffset>-114462</wp:posOffset>
          </wp:positionH>
          <wp:positionV relativeFrom="paragraph">
            <wp:posOffset>-210820</wp:posOffset>
          </wp:positionV>
          <wp:extent cx="2221865" cy="561975"/>
          <wp:effectExtent l="0" t="0" r="635" b="0"/>
          <wp:wrapTight wrapText="bothSides">
            <wp:wrapPolygon edited="0">
              <wp:start x="0" y="0"/>
              <wp:lineTo x="0" y="20990"/>
              <wp:lineTo x="21483" y="20990"/>
              <wp:lineTo x="21483" y="0"/>
              <wp:lineTo x="0" y="0"/>
            </wp:wrapPolygon>
          </wp:wrapTight>
          <wp:docPr id="21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86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31DBEEB7" wp14:editId="5D61B427">
              <wp:simplePos x="0" y="0"/>
              <wp:positionH relativeFrom="column">
                <wp:posOffset>2912110</wp:posOffset>
              </wp:positionH>
              <wp:positionV relativeFrom="paragraph">
                <wp:posOffset>-154143</wp:posOffset>
              </wp:positionV>
              <wp:extent cx="3827145" cy="626745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27145" cy="62674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3FBA6D8" w14:textId="77777777" w:rsidR="00964333" w:rsidRPr="005B2A85" w:rsidRDefault="00964333" w:rsidP="00964333">
                          <w:pPr>
                            <w:spacing w:before="0" w:after="0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Cadeirydd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/Chair: </w:t>
                          </w:r>
                          <w:r w:rsidRPr="005B2A85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783C9C25" w14:textId="12B8758B" w:rsidR="00964333" w:rsidRPr="005B2A85" w:rsidRDefault="00964333" w:rsidP="00964333">
                          <w:pPr>
                            <w:spacing w:before="0" w:after="0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Prif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Weithredwr</w:t>
                          </w:r>
                          <w:proofErr w:type="spellEnd"/>
                          <w:r w:rsidR="007A0862">
                            <w:rPr>
                              <w:color w:val="1F355E"/>
                              <w:sz w:val="16"/>
                              <w:szCs w:val="16"/>
                            </w:rPr>
                            <w:t>/</w:t>
                          </w:r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Chief Executive: </w:t>
                          </w:r>
                          <w:r w:rsidR="007A086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Abigail Harris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DBEE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29.3pt;margin-top:-12.15pt;width:301.35pt;height:49.3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" fillcolor="window" stroked="f" strokeweight=".5pt">
              <v:textbox inset="0,0,0,0">
                <w:txbxContent>
                  <w:p w14:paraId="53FBA6D8" w14:textId="77777777" w:rsidR="00964333" w:rsidRPr="005B2A85" w:rsidRDefault="00964333" w:rsidP="00964333">
                    <w:pPr>
                      <w:spacing w:before="0" w:after="0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Cadeirydd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/Chair: </w:t>
                    </w:r>
                    <w:r w:rsidRPr="005B2A85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783C9C25" w14:textId="12B8758B" w:rsidR="00964333" w:rsidRPr="005B2A85" w:rsidRDefault="00964333" w:rsidP="00964333">
                    <w:pPr>
                      <w:spacing w:before="0" w:after="0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Prif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 Weithredwr</w:t>
                    </w:r>
                    <w:r w:rsidR="007A0862">
                      <w:rPr>
                        <w:color w:val="1F355E"/>
                        <w:sz w:val="16"/>
                        <w:szCs w:val="16"/>
                      </w:rPr>
                      <w:t>/</w:t>
                    </w:r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Chief Executive: </w:t>
                    </w:r>
                    <w:r w:rsidR="007A0862">
                      <w:rPr>
                        <w:b/>
                        <w:color w:val="1F355E"/>
                        <w:sz w:val="16"/>
                        <w:szCs w:val="16"/>
                      </w:rPr>
                      <w:t>Abigail Harris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08491590" wp14:editId="76CCDD2C">
              <wp:simplePos x="0" y="0"/>
              <wp:positionH relativeFrom="column">
                <wp:posOffset>2887980</wp:posOffset>
              </wp:positionH>
              <wp:positionV relativeFrom="paragraph">
                <wp:posOffset>-273050</wp:posOffset>
              </wp:positionV>
              <wp:extent cx="3998595" cy="857250"/>
              <wp:effectExtent l="0" t="0" r="1905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8595" cy="8572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A256F7" w14:textId="77777777" w:rsidR="00964333" w:rsidRPr="002D32B6" w:rsidRDefault="00964333" w:rsidP="00964333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491590" id="_x0000_s1027" type="#_x0000_t202" style="position:absolute;left:0;text-align:left;margin-left:227.4pt;margin-top:-21.5pt;width:314.85pt;height:6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" fillcolor="window" stroked="f" strokeweight=".5pt">
              <v:textbox>
                <w:txbxContent>
                  <w:p w14:paraId="3DA256F7" w14:textId="77777777" w:rsidR="00964333" w:rsidRPr="002D32B6" w:rsidRDefault="00964333" w:rsidP="00964333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86E31" w14:textId="77777777" w:rsidR="007D6A3E" w:rsidRDefault="006B6727" w:rsidP="28F2E35C">
    <w:pPr>
      <w:pStyle w:val="Header"/>
      <w:tabs>
        <w:tab w:val="right" w:pos="10466"/>
      </w:tabs>
      <w:ind w:left="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557E7FE" wp14:editId="686BA54E">
          <wp:simplePos x="0" y="0"/>
          <wp:positionH relativeFrom="column">
            <wp:posOffset>-114462</wp:posOffset>
          </wp:positionH>
          <wp:positionV relativeFrom="paragraph">
            <wp:posOffset>-210820</wp:posOffset>
          </wp:positionV>
          <wp:extent cx="2221865" cy="561975"/>
          <wp:effectExtent l="0" t="0" r="635" b="0"/>
          <wp:wrapTight wrapText="bothSides">
            <wp:wrapPolygon edited="0">
              <wp:start x="0" y="0"/>
              <wp:lineTo x="0" y="20990"/>
              <wp:lineTo x="21483" y="20990"/>
              <wp:lineTo x="21483" y="0"/>
              <wp:lineTo x="0" y="0"/>
            </wp:wrapPolygon>
          </wp:wrapTight>
          <wp:docPr id="2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86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4B19DB9" wp14:editId="2CFC6367">
              <wp:simplePos x="0" y="0"/>
              <wp:positionH relativeFrom="column">
                <wp:posOffset>2912110</wp:posOffset>
              </wp:positionH>
              <wp:positionV relativeFrom="paragraph">
                <wp:posOffset>-154143</wp:posOffset>
              </wp:positionV>
              <wp:extent cx="3827145" cy="62674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27145" cy="62674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AF3225B" w14:textId="77777777" w:rsidR="006B6727" w:rsidRPr="005B2A85" w:rsidRDefault="006B6727" w:rsidP="006B6727">
                          <w:pPr>
                            <w:spacing w:before="0" w:after="0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Cadeirydd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/Chair: </w:t>
                          </w:r>
                          <w:r w:rsidRPr="005B2A85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6C79EB0D" w14:textId="17071265" w:rsidR="006B6727" w:rsidRPr="005B2A85" w:rsidRDefault="006B6727" w:rsidP="006B6727">
                          <w:pPr>
                            <w:spacing w:before="0" w:after="0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Prif</w:t>
                          </w:r>
                          <w:proofErr w:type="spellEnd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>Weithredwr</w:t>
                          </w:r>
                          <w:proofErr w:type="spellEnd"/>
                          <w:r w:rsidR="00591C43">
                            <w:rPr>
                              <w:color w:val="1F355E"/>
                              <w:sz w:val="16"/>
                              <w:szCs w:val="16"/>
                            </w:rPr>
                            <w:t>/</w:t>
                          </w:r>
                          <w:r w:rsidRPr="005B2A85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Chief Executive: </w:t>
                          </w:r>
                          <w:r w:rsidR="00FF705E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 xml:space="preserve"> Abigail </w:t>
                          </w:r>
                          <w:r w:rsidR="007A086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Harris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B19DB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29.3pt;margin-top:-12.15pt;width:301.35pt;height:49.3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" fillcolor="window" stroked="f" strokeweight=".5pt">
              <v:textbox inset="0,0,0,0">
                <w:txbxContent>
                  <w:p w14:paraId="4AF3225B" w14:textId="77777777" w:rsidR="006B6727" w:rsidRPr="005B2A85" w:rsidRDefault="006B6727" w:rsidP="006B6727">
                    <w:pPr>
                      <w:spacing w:before="0" w:after="0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Cadeirydd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/Chair: </w:t>
                    </w:r>
                    <w:r w:rsidRPr="005B2A85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6C79EB0D" w14:textId="17071265" w:rsidR="006B6727" w:rsidRPr="005B2A85" w:rsidRDefault="006B6727" w:rsidP="006B6727">
                    <w:pPr>
                      <w:spacing w:before="0" w:after="0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proofErr w:type="spellStart"/>
                    <w:r w:rsidRPr="005B2A85">
                      <w:rPr>
                        <w:color w:val="1F355E"/>
                        <w:sz w:val="16"/>
                        <w:szCs w:val="16"/>
                      </w:rPr>
                      <w:t>Prif</w:t>
                    </w:r>
                    <w:proofErr w:type="spellEnd"/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 Weithredwr</w:t>
                    </w:r>
                    <w:r w:rsidR="00591C43">
                      <w:rPr>
                        <w:color w:val="1F355E"/>
                        <w:sz w:val="16"/>
                        <w:szCs w:val="16"/>
                      </w:rPr>
                      <w:t>/</w:t>
                    </w:r>
                    <w:r w:rsidRPr="005B2A85">
                      <w:rPr>
                        <w:color w:val="1F355E"/>
                        <w:sz w:val="16"/>
                        <w:szCs w:val="16"/>
                      </w:rPr>
                      <w:t xml:space="preserve">Chief Executive: </w:t>
                    </w:r>
                    <w:r w:rsidR="00FF705E">
                      <w:rPr>
                        <w:b/>
                        <w:color w:val="1F355E"/>
                        <w:sz w:val="16"/>
                        <w:szCs w:val="16"/>
                      </w:rPr>
                      <w:t xml:space="preserve"> Abigail </w:t>
                    </w:r>
                    <w:r w:rsidR="007A0862">
                      <w:rPr>
                        <w:b/>
                        <w:color w:val="1F355E"/>
                        <w:sz w:val="16"/>
                        <w:szCs w:val="16"/>
                      </w:rPr>
                      <w:t>Harris</w:t>
                    </w:r>
                  </w:p>
                </w:txbxContent>
              </v:textbox>
            </v:shape>
          </w:pict>
        </mc:Fallback>
      </mc:AlternateContent>
    </w:r>
    <w:r w:rsidR="28F2E35C">
      <w:t xml:space="preserve"> </w:t>
    </w:r>
    <w:r w:rsidR="00BC67E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7E2BCD" wp14:editId="286338F5">
              <wp:simplePos x="0" y="0"/>
              <wp:positionH relativeFrom="column">
                <wp:posOffset>2887980</wp:posOffset>
              </wp:positionH>
              <wp:positionV relativeFrom="paragraph">
                <wp:posOffset>-273050</wp:posOffset>
              </wp:positionV>
              <wp:extent cx="3998595" cy="857250"/>
              <wp:effectExtent l="0" t="0" r="190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8595" cy="8572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BD5A20" w14:textId="77777777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7E2BCD" id="_x0000_s1029" type="#_x0000_t202" style="position:absolute;margin-left:227.4pt;margin-top:-21.5pt;width:314.85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" fillcolor="window" stroked="f" strokeweight=".5pt">
              <v:textbox>
                <w:txbxContent>
                  <w:p w14:paraId="28BD5A20" w14:textId="77777777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97092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pt;height:21pt;visibility:visible" o:bullet="t">
        <v:imagedata r:id="rId1" o:title=""/>
      </v:shape>
    </w:pict>
  </w:numPicBullet>
  <w:numPicBullet w:numPicBulletId="1">
    <w:pict>
      <v:shape id="_x0000_i1026" type="#_x0000_t75" style="width:383.25pt;height:383.25pt;visibility:visible" o:bullet="t">
        <v:imagedata r:id="rId2" o:title=""/>
      </v:shape>
    </w:pict>
  </w:numPicBullet>
  <w:numPicBullet w:numPicBulletId="2">
    <w:pict>
      <v:shape id="_x0000_i1027" type="#_x0000_t75" style="width:225pt;height:225pt;visibility:visible" o:bullet="t">
        <v:imagedata r:id="rId3" o:title=""/>
      </v:shape>
    </w:pict>
  </w:numPicBullet>
  <w:numPicBullet w:numPicBulletId="3">
    <w:pict>
      <v:shape id="_x0000_i1028" type="#_x0000_t75" style="width:16.5pt;height:16.5pt;visibility:visibl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11C586F"/>
    <w:multiLevelType w:val="hybridMultilevel"/>
    <w:tmpl w:val="A7305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E4E01"/>
    <w:multiLevelType w:val="hybridMultilevel"/>
    <w:tmpl w:val="F218161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576791A"/>
    <w:multiLevelType w:val="multilevel"/>
    <w:tmpl w:val="44189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512A93"/>
    <w:multiLevelType w:val="hybridMultilevel"/>
    <w:tmpl w:val="F4A613D6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A360EA9"/>
    <w:multiLevelType w:val="hybridMultilevel"/>
    <w:tmpl w:val="47EC84D4"/>
    <w:lvl w:ilvl="0" w:tplc="2CB8D53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3E91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542F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ED3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980F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7E3A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B23B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4A7C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4A31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203490B"/>
    <w:multiLevelType w:val="hybridMultilevel"/>
    <w:tmpl w:val="E5F6C3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80282"/>
    <w:multiLevelType w:val="hybridMultilevel"/>
    <w:tmpl w:val="DBC00D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963658350">
    <w:abstractNumId w:val="7"/>
  </w:num>
  <w:num w:numId="2" w16cid:durableId="1043141910">
    <w:abstractNumId w:val="0"/>
  </w:num>
  <w:num w:numId="3" w16cid:durableId="2072773353">
    <w:abstractNumId w:val="4"/>
  </w:num>
  <w:num w:numId="4" w16cid:durableId="1115056430">
    <w:abstractNumId w:val="11"/>
  </w:num>
  <w:num w:numId="5" w16cid:durableId="524442004">
    <w:abstractNumId w:val="1"/>
  </w:num>
  <w:num w:numId="6" w16cid:durableId="113344949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82259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6751563">
    <w:abstractNumId w:val="8"/>
  </w:num>
  <w:num w:numId="9" w16cid:durableId="912157440">
    <w:abstractNumId w:val="10"/>
  </w:num>
  <w:num w:numId="10" w16cid:durableId="1889947742">
    <w:abstractNumId w:val="5"/>
  </w:num>
  <w:num w:numId="11" w16cid:durableId="22949295">
    <w:abstractNumId w:val="9"/>
  </w:num>
  <w:num w:numId="12" w16cid:durableId="15154176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1DB7"/>
    <w:rsid w:val="000C00ED"/>
    <w:rsid w:val="000C71D8"/>
    <w:rsid w:val="000F2652"/>
    <w:rsid w:val="00107F3D"/>
    <w:rsid w:val="00111757"/>
    <w:rsid w:val="001276F0"/>
    <w:rsid w:val="001332BE"/>
    <w:rsid w:val="00180F68"/>
    <w:rsid w:val="00185784"/>
    <w:rsid w:val="001A06C1"/>
    <w:rsid w:val="001B1339"/>
    <w:rsid w:val="00206230"/>
    <w:rsid w:val="002156AF"/>
    <w:rsid w:val="00217629"/>
    <w:rsid w:val="0023657B"/>
    <w:rsid w:val="0024137F"/>
    <w:rsid w:val="00242E26"/>
    <w:rsid w:val="00256F52"/>
    <w:rsid w:val="00276279"/>
    <w:rsid w:val="00277540"/>
    <w:rsid w:val="00296FDA"/>
    <w:rsid w:val="002A0174"/>
    <w:rsid w:val="002A750E"/>
    <w:rsid w:val="002B2D4A"/>
    <w:rsid w:val="002B3128"/>
    <w:rsid w:val="002B74C8"/>
    <w:rsid w:val="002D32B6"/>
    <w:rsid w:val="002E02A9"/>
    <w:rsid w:val="002E036D"/>
    <w:rsid w:val="0030057D"/>
    <w:rsid w:val="00342BA5"/>
    <w:rsid w:val="003605AA"/>
    <w:rsid w:val="0036274F"/>
    <w:rsid w:val="003648A8"/>
    <w:rsid w:val="00372855"/>
    <w:rsid w:val="00377FC8"/>
    <w:rsid w:val="0039422D"/>
    <w:rsid w:val="003A5599"/>
    <w:rsid w:val="003B09B5"/>
    <w:rsid w:val="003C3AD0"/>
    <w:rsid w:val="003E09B8"/>
    <w:rsid w:val="003F2312"/>
    <w:rsid w:val="003F694A"/>
    <w:rsid w:val="004039EB"/>
    <w:rsid w:val="00453C57"/>
    <w:rsid w:val="00473297"/>
    <w:rsid w:val="00492D81"/>
    <w:rsid w:val="00496F80"/>
    <w:rsid w:val="004C0AD7"/>
    <w:rsid w:val="004C7B47"/>
    <w:rsid w:val="004E1954"/>
    <w:rsid w:val="004F1E5A"/>
    <w:rsid w:val="005101F8"/>
    <w:rsid w:val="005317D4"/>
    <w:rsid w:val="00543FD0"/>
    <w:rsid w:val="00591C43"/>
    <w:rsid w:val="005925B8"/>
    <w:rsid w:val="005B1E24"/>
    <w:rsid w:val="005B64FC"/>
    <w:rsid w:val="005D01B6"/>
    <w:rsid w:val="005E10B0"/>
    <w:rsid w:val="00602EE5"/>
    <w:rsid w:val="006204DC"/>
    <w:rsid w:val="0064138C"/>
    <w:rsid w:val="006564DF"/>
    <w:rsid w:val="006A1C37"/>
    <w:rsid w:val="006B6727"/>
    <w:rsid w:val="006F4A69"/>
    <w:rsid w:val="006F5A5D"/>
    <w:rsid w:val="007060CF"/>
    <w:rsid w:val="00716EE8"/>
    <w:rsid w:val="00730DD2"/>
    <w:rsid w:val="007339AE"/>
    <w:rsid w:val="00734492"/>
    <w:rsid w:val="0073651A"/>
    <w:rsid w:val="00741A6A"/>
    <w:rsid w:val="007534DB"/>
    <w:rsid w:val="00754ADC"/>
    <w:rsid w:val="00776D93"/>
    <w:rsid w:val="007953A0"/>
    <w:rsid w:val="00795AD1"/>
    <w:rsid w:val="007A0862"/>
    <w:rsid w:val="007B516B"/>
    <w:rsid w:val="007D0213"/>
    <w:rsid w:val="007D0444"/>
    <w:rsid w:val="007D06BB"/>
    <w:rsid w:val="007D6A3E"/>
    <w:rsid w:val="0081320A"/>
    <w:rsid w:val="00824D19"/>
    <w:rsid w:val="00885322"/>
    <w:rsid w:val="00894966"/>
    <w:rsid w:val="00894E5F"/>
    <w:rsid w:val="008A06DF"/>
    <w:rsid w:val="008A2D60"/>
    <w:rsid w:val="008A367F"/>
    <w:rsid w:val="008D284D"/>
    <w:rsid w:val="0092344F"/>
    <w:rsid w:val="00924A98"/>
    <w:rsid w:val="009269BD"/>
    <w:rsid w:val="009306EB"/>
    <w:rsid w:val="00937E61"/>
    <w:rsid w:val="009641B6"/>
    <w:rsid w:val="00964333"/>
    <w:rsid w:val="0097092D"/>
    <w:rsid w:val="0097395E"/>
    <w:rsid w:val="00982170"/>
    <w:rsid w:val="009B087A"/>
    <w:rsid w:val="009D50E8"/>
    <w:rsid w:val="009F7815"/>
    <w:rsid w:val="00A17614"/>
    <w:rsid w:val="00A23164"/>
    <w:rsid w:val="00A310C6"/>
    <w:rsid w:val="00A56076"/>
    <w:rsid w:val="00A84640"/>
    <w:rsid w:val="00AB4D54"/>
    <w:rsid w:val="00AF0E8B"/>
    <w:rsid w:val="00AF691A"/>
    <w:rsid w:val="00B060B9"/>
    <w:rsid w:val="00B34966"/>
    <w:rsid w:val="00B6573D"/>
    <w:rsid w:val="00B66DA6"/>
    <w:rsid w:val="00B82C9E"/>
    <w:rsid w:val="00BA1976"/>
    <w:rsid w:val="00BB4931"/>
    <w:rsid w:val="00BC50D3"/>
    <w:rsid w:val="00BC611F"/>
    <w:rsid w:val="00BC67E1"/>
    <w:rsid w:val="00BD2AF6"/>
    <w:rsid w:val="00BD7D58"/>
    <w:rsid w:val="00BF6686"/>
    <w:rsid w:val="00C050BE"/>
    <w:rsid w:val="00C2405C"/>
    <w:rsid w:val="00C40C17"/>
    <w:rsid w:val="00C461E8"/>
    <w:rsid w:val="00C75A00"/>
    <w:rsid w:val="00CA07E3"/>
    <w:rsid w:val="00CB2BBE"/>
    <w:rsid w:val="00CB3E50"/>
    <w:rsid w:val="00CE1516"/>
    <w:rsid w:val="00CF3355"/>
    <w:rsid w:val="00D5756A"/>
    <w:rsid w:val="00D62A67"/>
    <w:rsid w:val="00D82CC5"/>
    <w:rsid w:val="00D8546A"/>
    <w:rsid w:val="00DC47F3"/>
    <w:rsid w:val="00DD5E37"/>
    <w:rsid w:val="00E03A36"/>
    <w:rsid w:val="00E30E76"/>
    <w:rsid w:val="00E35149"/>
    <w:rsid w:val="00E401D4"/>
    <w:rsid w:val="00E545D8"/>
    <w:rsid w:val="00E817B3"/>
    <w:rsid w:val="00E90BC7"/>
    <w:rsid w:val="00E967E9"/>
    <w:rsid w:val="00EE0615"/>
    <w:rsid w:val="00EE3BEB"/>
    <w:rsid w:val="00EE4FD5"/>
    <w:rsid w:val="00F050DD"/>
    <w:rsid w:val="00F067FC"/>
    <w:rsid w:val="00F16D63"/>
    <w:rsid w:val="00F33FFC"/>
    <w:rsid w:val="00F5497D"/>
    <w:rsid w:val="00F91A7E"/>
    <w:rsid w:val="00F96598"/>
    <w:rsid w:val="00F965F5"/>
    <w:rsid w:val="00FA7FAD"/>
    <w:rsid w:val="00FB1E56"/>
    <w:rsid w:val="00FB5D43"/>
    <w:rsid w:val="00FC4079"/>
    <w:rsid w:val="00FD05FE"/>
    <w:rsid w:val="00FD3FF2"/>
    <w:rsid w:val="00FF705E"/>
    <w:rsid w:val="1332E1D5"/>
    <w:rsid w:val="28F2E35C"/>
    <w:rsid w:val="5D964D41"/>
    <w:rsid w:val="6713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0BCB5"/>
  <w15:chartTrackingRefBased/>
  <w15:docId w15:val="{E8EBC785-9CF1-4759-89B9-3DECE773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D7D58"/>
    <w:rPr>
      <w:color w:val="6EAC1C" w:themeColor="hyperlink"/>
      <w:u w:val="single"/>
    </w:rPr>
  </w:style>
  <w:style w:type="paragraph" w:styleId="BodyText">
    <w:name w:val="Body Text"/>
    <w:basedOn w:val="Normal"/>
    <w:link w:val="BodyTextChar"/>
    <w:rsid w:val="0097395E"/>
    <w:pPr>
      <w:spacing w:before="0" w:after="240" w:line="240" w:lineRule="atLeast"/>
      <w:ind w:left="0" w:right="0"/>
    </w:pPr>
    <w:rPr>
      <w:rFonts w:ascii="Garamond" w:eastAsia="Times New Roman" w:hAnsi="Garamond" w:cs="Times New Roman"/>
      <w:spacing w:val="-5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7395E"/>
    <w:rPr>
      <w:rFonts w:ascii="Garamond" w:eastAsia="Times New Roman" w:hAnsi="Garamond" w:cs="Times New Roman"/>
      <w:spacing w:val="-5"/>
      <w:sz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5497D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BU.SchoolNursing@wales.nhs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hw.nhs.wales/services-and-teams/child-measurement-programme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2.png@01D9E570.D23707E0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C58BD201385409762402C7A51A161" ma:contentTypeVersion="4" ma:contentTypeDescription="Create a new document." ma:contentTypeScope="" ma:versionID="8ab9e14a7f4bc0a8cef2dc352785f4a5">
  <xsd:schema xmlns:xsd="http://www.w3.org/2001/XMLSchema" xmlns:xs="http://www.w3.org/2001/XMLSchema" xmlns:p="http://schemas.microsoft.com/office/2006/metadata/properties" xmlns:ns2="451d6f02-9b1d-42bd-a620-d93c707965af" targetNamespace="http://schemas.microsoft.com/office/2006/metadata/properties" ma:root="true" ma:fieldsID="3e7adac749dbb7dfc4700295541dc10f" ns2:_="">
    <xsd:import namespace="451d6f02-9b1d-42bd-a620-d93c70796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d6f02-9b1d-42bd-a620-d93c707965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70CA5D-C18E-4380-8651-3CB3EC09F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1d6f02-9b1d-42bd-a620-d93c70796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FA8C14-E5E2-41D3-81E8-C3F33F22D0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E2E184-8DB7-4960-AF45-6F9564158A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</TotalTime>
  <Pages>1</Pages>
  <Words>377</Words>
  <Characters>2152</Characters>
  <Application>Microsoft Office Word</Application>
  <DocSecurity>4</DocSecurity>
  <Lines>17</Lines>
  <Paragraphs>5</Paragraphs>
  <ScaleCrop>false</ScaleCrop>
  <Company>ABM LHB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T Hill (Glyncorrwg Primary School)</cp:lastModifiedBy>
  <cp:revision>2</cp:revision>
  <cp:lastPrinted>2019-03-26T11:11:00Z</cp:lastPrinted>
  <dcterms:created xsi:type="dcterms:W3CDTF">2026-01-21T11:48:00Z</dcterms:created>
  <dcterms:modified xsi:type="dcterms:W3CDTF">2026-01-21T11:48:00Z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0x010100FA7C58BD201385409762402C7A51A161</vt:lpwstr>
  </property>
</Properties>
</file>