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867557" w:rsidR="0084413C" w:rsidP="360585B2" w:rsidRDefault="00795251" w14:paraId="672A6659" w14:textId="37C9071E">
      <w:pPr>
        <w:pStyle w:val="Normal"/>
        <w:tabs>
          <w:tab w:val="left" w:pos="510"/>
          <w:tab w:val="center" w:pos="5386"/>
        </w:tabs>
        <w:spacing w:after="0" w:line="240" w:lineRule="auto"/>
        <w:jc w:val="left"/>
        <w:rPr>
          <w:rFonts w:ascii="Tuffy-TTF" w:hAnsi="Tuffy-TTF"/>
          <w:b w:val="1"/>
          <w:bCs w:val="1"/>
          <w:sz w:val="28"/>
          <w:szCs w:val="28"/>
          <w:lang w:eastAsia="en-US"/>
        </w:rPr>
      </w:pPr>
      <w:r>
        <w:rPr>
          <w:rFonts w:ascii="Tuffy-TTF" w:hAnsi="Tuffy-TTF"/>
          <w:b/>
          <w:sz w:val="48"/>
          <w:szCs w:val="48"/>
          <w:lang w:eastAsia="en-US"/>
        </w:rPr>
        <w:tab/>
      </w:r>
      <w:r w:rsidR="006F5D29">
        <w:rPr>
          <w:rFonts w:ascii="Tuffy-TTF" w:hAnsi="Tuffy-TTF"/>
          <w:b/>
          <w:noProof/>
          <w:sz w:val="48"/>
          <w:szCs w:val="48"/>
        </w:rPr>
        <w:drawing>
          <wp:inline distT="0" distB="0" distL="0" distR="0" wp14:anchorId="443D1AE0" wp14:editId="6AB9B799">
            <wp:extent cx="571500" cy="5905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3D529797" w:rsidR="602A99D1">
        <w:rPr>
          <w:rFonts w:ascii="Tuffy-TTF" w:hAnsi="Tuffy-TTF"/>
          <w:b w:val="1"/>
          <w:bCs w:val="1"/>
          <w:sz w:val="28"/>
          <w:szCs w:val="28"/>
          <w:lang w:eastAsia="en-US"/>
        </w:rPr>
        <w:t xml:space="preserve">         </w:t>
      </w:r>
      <w:r w:rsidRPr="3D529797" w:rsidR="1C237F86">
        <w:rPr>
          <w:rFonts w:ascii="Tuffy-TTF" w:hAnsi="Tuffy-TTF"/>
          <w:b w:val="1"/>
          <w:bCs w:val="1"/>
          <w:sz w:val="28"/>
          <w:szCs w:val="28"/>
          <w:lang w:eastAsia="en-US"/>
        </w:rPr>
        <w:t xml:space="preserve">  </w:t>
      </w:r>
      <w:r w:rsidRPr="3D529797" w:rsidR="13E4BFAF">
        <w:rPr>
          <w:rFonts w:ascii="Tuffy-TTF" w:hAnsi="Tuffy-TTF"/>
          <w:b w:val="1"/>
          <w:bCs w:val="1"/>
          <w:sz w:val="28"/>
          <w:szCs w:val="28"/>
          <w:lang w:eastAsia="en-US"/>
        </w:rPr>
        <w:t xml:space="preserve">      </w:t>
      </w:r>
      <w:r w:rsidRPr="3D529797" w:rsidR="00795251">
        <w:rPr>
          <w:rFonts w:ascii="Tuffy-TTF" w:hAnsi="Tuffy-TTF"/>
          <w:b w:val="1"/>
          <w:bCs w:val="1"/>
          <w:sz w:val="28"/>
          <w:szCs w:val="28"/>
          <w:lang w:eastAsia="en-US"/>
        </w:rPr>
        <w:t xml:space="preserve">Waunceirch Primary School </w:t>
      </w:r>
      <w:r w:rsidRPr="3D529797" w:rsidR="0084413C">
        <w:rPr>
          <w:rFonts w:ascii="Tuffy-TTF" w:hAnsi="Tuffy-TTF"/>
          <w:b w:val="1"/>
          <w:bCs w:val="1"/>
          <w:sz w:val="28"/>
          <w:szCs w:val="28"/>
          <w:lang w:eastAsia="en-US"/>
        </w:rPr>
        <w:t>Newsletter</w:t>
      </w:r>
      <w:r w:rsidRPr="3D529797" w:rsidR="049EF6ED">
        <w:rPr>
          <w:rFonts w:ascii="Tuffy-TTF" w:hAnsi="Tuffy-TTF"/>
          <w:b w:val="1"/>
          <w:bCs w:val="1"/>
          <w:sz w:val="28"/>
          <w:szCs w:val="28"/>
          <w:lang w:eastAsia="en-US"/>
        </w:rPr>
        <w:t xml:space="preserve"> </w:t>
      </w:r>
      <w:r w:rsidRPr="360585B2" w:rsidR="4F85D738">
        <w:rPr>
          <w:rFonts w:ascii="Tuffy-TTF" w:hAnsi="Tuffy-TTF"/>
          <w:b w:val="1"/>
          <w:bCs w:val="1"/>
          <w:sz w:val="28"/>
          <w:szCs w:val="28"/>
          <w:lang w:eastAsia="en-US"/>
        </w:rPr>
        <w:t>September 2025</w:t>
      </w:r>
      <w:r w:rsidRPr="3D529797" w:rsidR="049EF6ED">
        <w:rPr>
          <w:rFonts w:ascii="Tuffy-TTF" w:hAnsi="Tuffy-TTF"/>
          <w:b w:val="1"/>
          <w:bCs w:val="1"/>
          <w:sz w:val="28"/>
          <w:szCs w:val="28"/>
          <w:lang w:eastAsia="en-US"/>
        </w:rPr>
        <w:t xml:space="preserve">              </w:t>
      </w:r>
      <w:r w:rsidRPr="3D529797" w:rsidR="5AD7A53D">
        <w:rPr>
          <w:rFonts w:ascii="Tuffy-TTF" w:hAnsi="Tuffy-TTF"/>
          <w:b w:val="1"/>
          <w:bCs w:val="1"/>
          <w:sz w:val="28"/>
          <w:szCs w:val="28"/>
          <w:lang w:eastAsia="en-US"/>
        </w:rPr>
        <w:t xml:space="preserve">                </w:t>
      </w:r>
      <w:r w:rsidRPr="3D529797" w:rsidR="049EF6ED">
        <w:rPr>
          <w:rFonts w:ascii="Tuffy-TTF" w:hAnsi="Tuffy-TTF"/>
          <w:b w:val="1"/>
          <w:bCs w:val="1"/>
          <w:sz w:val="28"/>
          <w:szCs w:val="28"/>
          <w:lang w:eastAsia="en-US"/>
        </w:rPr>
        <w:t xml:space="preserve">    </w:t>
      </w:r>
      <w:r w:rsidR="006F5D29">
        <w:rPr>
          <w:rFonts w:ascii="Tuffy-TTF" w:hAnsi="Tuffy-TTF"/>
          <w:b/>
          <w:noProof/>
          <w:sz w:val="48"/>
          <w:szCs w:val="48"/>
        </w:rPr>
        <w:drawing>
          <wp:inline distT="0" distB="0" distL="0" distR="0" wp14:anchorId="1BB9240F" wp14:editId="6ABCDEBC">
            <wp:extent cx="571500"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360585B2" w:rsidR="3E5BF509">
        <w:rPr>
          <w:rFonts w:ascii="Tuffy-TTF" w:hAnsi="Tuffy-TTF"/>
          <w:b w:val="1"/>
          <w:bCs w:val="1"/>
          <w:sz w:val="28"/>
          <w:szCs w:val="28"/>
          <w:lang w:eastAsia="en-US"/>
        </w:rPr>
        <w:t xml:space="preserve">            </w:t>
      </w:r>
    </w:p>
    <w:tbl>
      <w:tblPr>
        <w:tblW w:w="150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030"/>
      </w:tblGrid>
      <w:tr w:rsidR="02074C0C" w:rsidTr="6635C72B" w14:paraId="204EAF4D">
        <w:trPr>
          <w:trHeight w:val="405"/>
        </w:trPr>
        <w:tc>
          <w:tcPr>
            <w:tcW w:w="15030" w:type="dxa"/>
            <w:shd w:val="clear" w:color="auto" w:fill="FFFFFF" w:themeFill="background1"/>
            <w:tcMar/>
          </w:tcPr>
          <w:p w:rsidR="1857BAA6" w:rsidP="2E2E323A" w:rsidRDefault="1857BAA6" w14:paraId="7566198C" w14:textId="330339CC">
            <w:pPr>
              <w:pStyle w:val="Normal"/>
              <w:jc w:val="center"/>
            </w:pPr>
            <w:r w:rsidR="7DE69E5A">
              <w:rPr/>
              <w:t xml:space="preserve">      </w:t>
            </w:r>
          </w:p>
          <w:p w:rsidR="1857BAA6" w:rsidP="2E2E323A" w:rsidRDefault="1857BAA6" w14:paraId="51703C6E" w14:textId="20424330">
            <w:pPr>
              <w:pStyle w:val="Normal"/>
              <w:jc w:val="center"/>
            </w:pPr>
            <w:r w:rsidR="1BFB07FE">
              <w:rPr/>
              <w:t>Dear Parents and Carers,</w:t>
            </w:r>
          </w:p>
          <w:p w:rsidR="1857BAA6" w:rsidP="2E2E323A" w:rsidRDefault="1857BAA6" w14:paraId="20161E62" w14:textId="4E1B5B76">
            <w:pPr>
              <w:pStyle w:val="Normal"/>
              <w:jc w:val="center"/>
            </w:pPr>
            <w:r w:rsidR="55BA1499">
              <w:rPr/>
              <w:t>Welcome back all to our new academic year.</w:t>
            </w:r>
            <w:r w:rsidR="03019CC5">
              <w:rPr/>
              <w:t xml:space="preserve"> </w:t>
            </w:r>
            <w:r w:rsidR="35994C84">
              <w:rPr/>
              <w:t xml:space="preserve">September has passed us by quickly! </w:t>
            </w:r>
            <w:r w:rsidR="50823298">
              <w:rPr/>
              <w:t xml:space="preserve">All children have settled very quickly back into class and have shown a real enthusiasm </w:t>
            </w:r>
            <w:r w:rsidR="3FBA12BB">
              <w:rPr/>
              <w:t>for their new topics</w:t>
            </w:r>
            <w:r w:rsidR="3FBA12BB">
              <w:rPr/>
              <w:t>.</w:t>
            </w:r>
            <w:r w:rsidR="2A0A855E">
              <w:rPr/>
              <w:t xml:space="preserve">  </w:t>
            </w:r>
            <w:r w:rsidR="1F2F0E4D">
              <w:rPr/>
              <w:t>Some classes have already been out on school trips to engage and excite them</w:t>
            </w:r>
            <w:r w:rsidR="6FE91563">
              <w:rPr/>
              <w:t xml:space="preserve"> on the theme for the term ahead.</w:t>
            </w:r>
            <w:r w:rsidR="694C91FB">
              <w:rPr/>
              <w:t xml:space="preserve"> I hope you have found the class newsletters informative – these will be sent home every half term or change of topic. Our ‘</w:t>
            </w:r>
            <w:r w:rsidR="17A30618">
              <w:rPr/>
              <w:t xml:space="preserve">Meet the Teacher’ events were well attended – thank you for your support. I find </w:t>
            </w:r>
            <w:r w:rsidR="17A30618">
              <w:rPr/>
              <w:t>i</w:t>
            </w:r>
            <w:r w:rsidR="17A30618">
              <w:rPr/>
              <w:t>t’s</w:t>
            </w:r>
            <w:r w:rsidR="17A30618">
              <w:rPr/>
              <w:t xml:space="preserve"> </w:t>
            </w:r>
            <w:r w:rsidR="17A30618">
              <w:rPr/>
              <w:t xml:space="preserve">always important for you to know where your child is </w:t>
            </w:r>
            <w:r w:rsidR="17A30618">
              <w:rPr/>
              <w:t>b</w:t>
            </w:r>
            <w:r w:rsidR="764C35C6">
              <w:rPr/>
              <w:t>a</w:t>
            </w:r>
            <w:r w:rsidR="17A30618">
              <w:rPr/>
              <w:t>sed</w:t>
            </w:r>
            <w:r w:rsidR="17A30618">
              <w:rPr/>
              <w:t xml:space="preserve"> for the next year and to have an informal chat with class t</w:t>
            </w:r>
            <w:r w:rsidR="09E00774">
              <w:rPr/>
              <w:t xml:space="preserve">eacher on expectations and routines in their new class. </w:t>
            </w:r>
            <w:r w:rsidR="6FE91563">
              <w:rPr/>
              <w:t xml:space="preserve"> </w:t>
            </w:r>
            <w:r w:rsidR="6FE91563">
              <w:rPr/>
              <w:t>We have also welcomed many new children to Waunceirch – some have moved into the area and some just change of school</w:t>
            </w:r>
            <w:r w:rsidR="6FE91563">
              <w:rPr/>
              <w:t xml:space="preserve">. </w:t>
            </w:r>
            <w:r w:rsidR="2A0A855E">
              <w:rPr/>
              <w:t xml:space="preserve"> </w:t>
            </w:r>
            <w:r w:rsidR="0E5A7625">
              <w:rPr/>
              <w:t>You are all very welcome and</w:t>
            </w:r>
            <w:r w:rsidR="0E5A7625">
              <w:rPr/>
              <w:t xml:space="preserve"> I know yo</w:t>
            </w:r>
            <w:r w:rsidR="0E5A7625">
              <w:rPr/>
              <w:t xml:space="preserve">u will be </w:t>
            </w:r>
            <w:r w:rsidR="0E5A7625">
              <w:rPr/>
              <w:t>v</w:t>
            </w:r>
            <w:r w:rsidR="0E5A7625">
              <w:rPr/>
              <w:t>ery happy</w:t>
            </w:r>
            <w:r w:rsidR="0E5A7625">
              <w:rPr/>
              <w:t xml:space="preserve"> </w:t>
            </w:r>
            <w:r w:rsidR="0E5A7625">
              <w:rPr/>
              <w:t>here</w:t>
            </w:r>
            <w:r w:rsidR="0E5A7625">
              <w:rPr/>
              <w:t xml:space="preserve">. </w:t>
            </w:r>
            <w:r w:rsidR="2A0A855E">
              <w:rPr/>
              <w:t xml:space="preserve"> </w:t>
            </w:r>
            <w:r w:rsidR="2A0A855E">
              <w:rPr/>
              <w:t xml:space="preserve">    </w:t>
            </w:r>
            <w:r w:rsidR="2D00CD83">
              <w:rPr/>
              <w:t xml:space="preserve"> </w:t>
            </w:r>
          </w:p>
          <w:p w:rsidR="1857BAA6" w:rsidP="2E2E323A" w:rsidRDefault="1857BAA6" w14:paraId="1F2E77FE" w14:textId="3ABFC573">
            <w:pPr>
              <w:pStyle w:val="Normal"/>
              <w:jc w:val="center"/>
            </w:pPr>
            <w:r w:rsidR="2AF0D9C7">
              <w:rPr/>
              <w:t>Mrs. Hughes</w:t>
            </w:r>
            <w:r w:rsidR="6CD3D6A5">
              <w:rPr/>
              <w:t xml:space="preserve">              </w:t>
            </w:r>
          </w:p>
          <w:p w:rsidR="1857BAA6" w:rsidP="2E2E323A" w:rsidRDefault="1857BAA6" w14:paraId="3EA87966" w14:textId="1CDFBD18">
            <w:pPr>
              <w:pStyle w:val="Normal"/>
              <w:jc w:val="center"/>
            </w:pPr>
          </w:p>
        </w:tc>
      </w:tr>
      <w:tr w:rsidR="0F69FE47" w:rsidTr="6635C72B" w14:paraId="085178E8">
        <w:trPr>
          <w:trHeight w:val="300"/>
        </w:trPr>
        <w:tc>
          <w:tcPr>
            <w:tcW w:w="15030" w:type="dxa"/>
            <w:shd w:val="clear" w:color="auto" w:fill="00B0F0"/>
            <w:tcMar/>
          </w:tcPr>
          <w:p w:rsidR="45273BB0" w:rsidP="0F69FE47" w:rsidRDefault="45273BB0" w14:paraId="390F3F82" w14:textId="5BF38101">
            <w:pPr>
              <w:pStyle w:val="Normal"/>
              <w:jc w:val="center"/>
              <w:rPr>
                <w:rFonts w:ascii="Tuffy-TTF" w:hAnsi="Tuffy-TTF" w:eastAsia="Tuffy-TTF" w:cs="Tuffy-TTF"/>
                <w:b w:val="1"/>
                <w:bCs w:val="1"/>
                <w:color w:val="auto"/>
                <w:sz w:val="22"/>
                <w:szCs w:val="22"/>
              </w:rPr>
            </w:pPr>
            <w:r w:rsidRPr="0F69FE47" w:rsidR="45273BB0">
              <w:rPr>
                <w:rFonts w:ascii="Tuffy-TTF" w:hAnsi="Tuffy-TTF" w:eastAsia="Tuffy-TTF" w:cs="Tuffy-TTF"/>
                <w:b w:val="1"/>
                <w:bCs w:val="1"/>
                <w:color w:val="auto"/>
                <w:sz w:val="22"/>
                <w:szCs w:val="22"/>
              </w:rPr>
              <w:t>Safeguarding</w:t>
            </w:r>
          </w:p>
        </w:tc>
      </w:tr>
      <w:tr w:rsidR="0F69FE47" w:rsidTr="6635C72B" w14:paraId="19F4246B">
        <w:trPr>
          <w:trHeight w:val="300"/>
        </w:trPr>
        <w:tc>
          <w:tcPr>
            <w:tcW w:w="15030" w:type="dxa"/>
            <w:shd w:val="clear" w:color="auto" w:fill="FFFFFF" w:themeFill="background1"/>
            <w:tcMar/>
          </w:tcPr>
          <w:p w:rsidR="6635C72B" w:rsidP="6635C72B" w:rsidRDefault="6635C72B" w14:paraId="4BD890CA" w14:textId="4C965425">
            <w:pPr>
              <w:pStyle w:val="Normal"/>
              <w:jc w:val="center"/>
            </w:pPr>
          </w:p>
          <w:p w:rsidR="2CA14702" w:rsidP="0F69FE47" w:rsidRDefault="2CA14702" w14:paraId="77D6FE81" w14:textId="6307CCF1">
            <w:pPr>
              <w:pStyle w:val="Normal"/>
              <w:jc w:val="center"/>
            </w:pPr>
            <w:r w:rsidR="6E3799E6">
              <w:rPr/>
              <w:t xml:space="preserve">Please be mindful that we need to ensure that the school gate </w:t>
            </w:r>
            <w:r w:rsidR="6E3799E6">
              <w:rPr/>
              <w:t>remains</w:t>
            </w:r>
            <w:r w:rsidR="6E3799E6">
              <w:rPr/>
              <w:t xml:space="preserve"> closed at all times</w:t>
            </w:r>
            <w:r w:rsidR="28CC40AA">
              <w:rPr/>
              <w:t xml:space="preserve"> to ensure the safety of </w:t>
            </w:r>
            <w:r w:rsidR="28CC40AA">
              <w:rPr/>
              <w:t>all of</w:t>
            </w:r>
            <w:r w:rsidR="28CC40AA">
              <w:rPr/>
              <w:t xml:space="preserve"> our children</w:t>
            </w:r>
            <w:r w:rsidR="6E3799E6">
              <w:rPr/>
              <w:t xml:space="preserve">. I know it can be frustrating waiting at the gate for it to be opened but our school office is also </w:t>
            </w:r>
            <w:r w:rsidR="6E3799E6">
              <w:rPr/>
              <w:t>very busy</w:t>
            </w:r>
            <w:r w:rsidR="6E3799E6">
              <w:rPr/>
              <w:t xml:space="preserve"> and sometimes we </w:t>
            </w:r>
            <w:r w:rsidR="75E40B3A">
              <w:rPr/>
              <w:t>can't</w:t>
            </w:r>
            <w:r w:rsidR="6E3799E6">
              <w:rPr/>
              <w:t xml:space="preserve"> </w:t>
            </w:r>
            <w:r w:rsidR="62D98C65">
              <w:rPr/>
              <w:t>open</w:t>
            </w:r>
            <w:r w:rsidR="6E3799E6">
              <w:rPr/>
              <w:t xml:space="preserve"> the gate </w:t>
            </w:r>
            <w:r w:rsidR="7C735AF2">
              <w:rPr/>
              <w:t>immediately</w:t>
            </w:r>
            <w:r w:rsidR="6E3799E6">
              <w:rPr/>
              <w:t xml:space="preserve"> when the buzzer is rung. </w:t>
            </w:r>
            <w:r w:rsidR="41ACC451">
              <w:rPr/>
              <w:t>Please also ensure that you close the gate behind you even when just dropping your child into school late. We will always ensure you are let back out</w:t>
            </w:r>
            <w:r w:rsidR="26618C9D">
              <w:rPr/>
              <w:t xml:space="preserve">! </w:t>
            </w:r>
            <w:r w:rsidR="57DC87AE">
              <w:rPr/>
              <w:t xml:space="preserve">Please check out our pupils Safeguarding video on Facebook! </w:t>
            </w:r>
          </w:p>
          <w:p w:rsidR="2CA14702" w:rsidP="0F69FE47" w:rsidRDefault="2CA14702" w14:paraId="2C083A84" w14:textId="6C33287D">
            <w:pPr>
              <w:pStyle w:val="Normal"/>
              <w:jc w:val="center"/>
            </w:pPr>
          </w:p>
        </w:tc>
      </w:tr>
      <w:tr w:rsidR="2FA6B352" w:rsidTr="6635C72B" w14:paraId="391A46AE" w14:textId="77777777">
        <w:trPr>
          <w:trHeight w:val="300"/>
        </w:trPr>
        <w:tc>
          <w:tcPr>
            <w:tcW w:w="15030" w:type="dxa"/>
            <w:shd w:val="clear" w:color="auto" w:fill="00B0F0"/>
            <w:tcMar/>
          </w:tcPr>
          <w:p w:rsidR="5D572073" w:rsidP="3FBE8217" w:rsidRDefault="0075545F" w14:paraId="265EBBB9" w14:textId="687F6CEA">
            <w:pPr>
              <w:jc w:val="center"/>
              <w:rPr>
                <w:rFonts w:ascii="Tuffy-TTF" w:hAnsi="Tuffy-TTF" w:eastAsia="Tuffy-TTF" w:cs="Tuffy-TTF"/>
                <w:b w:val="1"/>
                <w:bCs w:val="1"/>
                <w:color w:val="auto"/>
                <w:sz w:val="22"/>
                <w:szCs w:val="22"/>
              </w:rPr>
            </w:pPr>
            <w:r w:rsidRPr="0F69FE47" w:rsidR="42885D2A">
              <w:rPr>
                <w:rFonts w:ascii="Tuffy-TTF" w:hAnsi="Tuffy-TTF" w:eastAsia="Tuffy-TTF" w:cs="Tuffy-TTF"/>
                <w:b w:val="1"/>
                <w:bCs w:val="1"/>
                <w:color w:val="auto"/>
                <w:sz w:val="22"/>
                <w:szCs w:val="22"/>
              </w:rPr>
              <w:t xml:space="preserve">MacMillan Coffee </w:t>
            </w:r>
            <w:r w:rsidRPr="0F69FE47" w:rsidR="3C0557C7">
              <w:rPr>
                <w:rFonts w:ascii="Tuffy-TTF" w:hAnsi="Tuffy-TTF" w:eastAsia="Tuffy-TTF" w:cs="Tuffy-TTF"/>
                <w:b w:val="1"/>
                <w:bCs w:val="1"/>
                <w:color w:val="auto"/>
                <w:sz w:val="22"/>
                <w:szCs w:val="22"/>
              </w:rPr>
              <w:t>Afternoon</w:t>
            </w:r>
          </w:p>
        </w:tc>
      </w:tr>
      <w:tr w:rsidR="5BA3718C" w:rsidTr="6635C72B" w14:paraId="66A6964E" w14:textId="77777777">
        <w:trPr>
          <w:trHeight w:val="615"/>
        </w:trPr>
        <w:tc>
          <w:tcPr>
            <w:tcW w:w="15030" w:type="dxa"/>
            <w:shd w:val="clear" w:color="auto" w:fill="FFFFFF" w:themeFill="background1"/>
            <w:tcMar/>
          </w:tcPr>
          <w:p w:rsidR="5BA3718C" w:rsidP="6635C72B" w:rsidRDefault="0DAC5EBC" w14:paraId="4C67A701" w14:textId="72DA7D6E">
            <w:pPr>
              <w:pStyle w:val="Normal"/>
              <w:shd w:val="clear" w:color="auto" w:fill="FFFFFF" w:themeFill="background1"/>
              <w:spacing w:after="0"/>
              <w:jc w:val="center"/>
              <w:rPr>
                <w:rFonts w:ascii="Tuffy-TTF" w:hAnsi="Tuffy-TTF" w:eastAsia="Tuffy-TTF" w:cs="Tuffy-TTF"/>
                <w:color w:val="000000" w:themeColor="text1" w:themeTint="FF" w:themeShade="FF"/>
                <w:sz w:val="26"/>
                <w:szCs w:val="26"/>
              </w:rPr>
            </w:pPr>
            <w:r w:rsidRPr="6635C72B" w:rsidR="75EF018D">
              <w:rPr>
                <w:rFonts w:ascii="Tuffy-TTF" w:hAnsi="Tuffy-TTF" w:eastAsia="Tuffy-TTF" w:cs="Tuffy-TTF"/>
                <w:color w:val="000000" w:themeColor="text1" w:themeTint="FF" w:themeShade="FF"/>
                <w:sz w:val="22"/>
                <w:szCs w:val="22"/>
              </w:rPr>
              <w:t xml:space="preserve">          </w:t>
            </w:r>
            <w:r w:rsidRPr="6635C72B" w:rsidR="75EF018D">
              <w:rPr>
                <w:rFonts w:ascii="Tuffy-TTF" w:hAnsi="Tuffy-TTF" w:eastAsia="Tuffy-TTF" w:cs="Tuffy-TTF"/>
                <w:color w:val="000000" w:themeColor="text1" w:themeTint="FF" w:themeShade="FF"/>
                <w:sz w:val="24"/>
                <w:szCs w:val="24"/>
              </w:rPr>
              <w:t xml:space="preserve"> </w:t>
            </w:r>
            <w:r w:rsidRPr="6635C72B" w:rsidR="77630ECE">
              <w:rPr>
                <w:rFonts w:ascii="Tuffy-TTF" w:hAnsi="Tuffy-TTF" w:eastAsia="Tuffy-TTF" w:cs="Tuffy-TTF"/>
                <w:color w:val="000000" w:themeColor="text1" w:themeTint="FF" w:themeShade="FF"/>
                <w:sz w:val="26"/>
                <w:szCs w:val="26"/>
              </w:rPr>
              <w:t xml:space="preserve">Thank you to our </w:t>
            </w:r>
            <w:r w:rsidRPr="6635C72B" w:rsidR="52CBD43D">
              <w:rPr>
                <w:rFonts w:ascii="Tuffy-TTF" w:hAnsi="Tuffy-TTF" w:eastAsia="Tuffy-TTF" w:cs="Tuffy-TTF"/>
                <w:color w:val="000000" w:themeColor="text1" w:themeTint="FF" w:themeShade="FF"/>
                <w:sz w:val="26"/>
                <w:szCs w:val="26"/>
              </w:rPr>
              <w:t>‘</w:t>
            </w:r>
            <w:r w:rsidRPr="6635C72B" w:rsidR="77630ECE">
              <w:rPr>
                <w:rFonts w:ascii="Tuffy-TTF" w:hAnsi="Tuffy-TTF" w:eastAsia="Tuffy-TTF" w:cs="Tuffy-TTF"/>
                <w:color w:val="000000" w:themeColor="text1" w:themeTint="FF" w:themeShade="FF"/>
                <w:sz w:val="26"/>
                <w:szCs w:val="26"/>
              </w:rPr>
              <w:t>Friends of Waunceirch</w:t>
            </w:r>
            <w:r w:rsidRPr="6635C72B" w:rsidR="6C491696">
              <w:rPr>
                <w:rFonts w:ascii="Tuffy-TTF" w:hAnsi="Tuffy-TTF" w:eastAsia="Tuffy-TTF" w:cs="Tuffy-TTF"/>
                <w:color w:val="000000" w:themeColor="text1" w:themeTint="FF" w:themeShade="FF"/>
                <w:sz w:val="26"/>
                <w:szCs w:val="26"/>
              </w:rPr>
              <w:t>’</w:t>
            </w:r>
            <w:r w:rsidRPr="6635C72B" w:rsidR="77630ECE">
              <w:rPr>
                <w:rFonts w:ascii="Tuffy-TTF" w:hAnsi="Tuffy-TTF" w:eastAsia="Tuffy-TTF" w:cs="Tuffy-TTF"/>
                <w:color w:val="000000" w:themeColor="text1" w:themeTint="FF" w:themeShade="FF"/>
                <w:sz w:val="26"/>
                <w:szCs w:val="26"/>
              </w:rPr>
              <w:t xml:space="preserve"> who made the most amazing cakes </w:t>
            </w:r>
            <w:r w:rsidRPr="6635C72B" w:rsidR="098FD0E1">
              <w:rPr>
                <w:rFonts w:ascii="Tuffy-TTF" w:hAnsi="Tuffy-TTF" w:eastAsia="Tuffy-TTF" w:cs="Tuffy-TTF"/>
                <w:color w:val="000000" w:themeColor="text1" w:themeTint="FF" w:themeShade="FF"/>
                <w:sz w:val="26"/>
                <w:szCs w:val="26"/>
              </w:rPr>
              <w:t>to raise money for such a worthwhile caus</w:t>
            </w:r>
            <w:r w:rsidRPr="6635C72B" w:rsidR="12BC9F62">
              <w:rPr>
                <w:rFonts w:ascii="Tuffy-TTF" w:hAnsi="Tuffy-TTF" w:eastAsia="Tuffy-TTF" w:cs="Tuffy-TTF"/>
                <w:color w:val="000000" w:themeColor="text1" w:themeTint="FF" w:themeShade="FF"/>
                <w:sz w:val="26"/>
                <w:szCs w:val="26"/>
              </w:rPr>
              <w:t>e</w:t>
            </w:r>
            <w:r w:rsidRPr="6635C72B" w:rsidR="098FD0E1">
              <w:rPr>
                <w:rFonts w:ascii="Tuffy-TTF" w:hAnsi="Tuffy-TTF" w:eastAsia="Tuffy-TTF" w:cs="Tuffy-TTF"/>
                <w:color w:val="000000" w:themeColor="text1" w:themeTint="FF" w:themeShade="FF"/>
                <w:sz w:val="26"/>
                <w:szCs w:val="26"/>
              </w:rPr>
              <w:t xml:space="preserve">. They raised </w:t>
            </w:r>
            <w:r w:rsidRPr="6635C72B" w:rsidR="15BBD681">
              <w:rPr>
                <w:rFonts w:ascii="Tuffy-TTF" w:hAnsi="Tuffy-TTF" w:eastAsia="Tuffy-TTF" w:cs="Tuffy-TTF"/>
                <w:color w:val="000000" w:themeColor="text1" w:themeTint="FF" w:themeShade="FF"/>
                <w:sz w:val="26"/>
                <w:szCs w:val="26"/>
              </w:rPr>
              <w:t>more than</w:t>
            </w:r>
            <w:r w:rsidRPr="6635C72B" w:rsidR="098FD0E1">
              <w:rPr>
                <w:rFonts w:ascii="Tuffy-TTF" w:hAnsi="Tuffy-TTF" w:eastAsia="Tuffy-TTF" w:cs="Tuffy-TTF"/>
                <w:color w:val="000000" w:themeColor="text1" w:themeTint="FF" w:themeShade="FF"/>
                <w:sz w:val="26"/>
                <w:szCs w:val="26"/>
              </w:rPr>
              <w:t xml:space="preserve"> £</w:t>
            </w:r>
            <w:r w:rsidRPr="6635C72B" w:rsidR="462EC828">
              <w:rPr>
                <w:rFonts w:ascii="Tuffy-TTF" w:hAnsi="Tuffy-TTF" w:eastAsia="Tuffy-TTF" w:cs="Tuffy-TTF"/>
                <w:color w:val="000000" w:themeColor="text1" w:themeTint="FF" w:themeShade="FF"/>
                <w:sz w:val="26"/>
                <w:szCs w:val="26"/>
              </w:rPr>
              <w:t xml:space="preserve">150 </w:t>
            </w:r>
            <w:r w:rsidRPr="6635C72B" w:rsidR="57B68D69">
              <w:rPr>
                <w:rFonts w:ascii="Tuffy-TTF" w:hAnsi="Tuffy-TTF" w:eastAsia="Tuffy-TTF" w:cs="Tuffy-TTF"/>
                <w:color w:val="000000" w:themeColor="text1" w:themeTint="FF" w:themeShade="FF"/>
                <w:sz w:val="26"/>
                <w:szCs w:val="26"/>
              </w:rPr>
              <w:t>.</w:t>
            </w:r>
            <w:r w:rsidRPr="6635C72B" w:rsidR="57B68D69">
              <w:rPr>
                <w:rFonts w:ascii="Tuffy-TTF" w:hAnsi="Tuffy-TTF" w:eastAsia="Tuffy-TTF" w:cs="Tuffy-TTF"/>
                <w:color w:val="000000" w:themeColor="text1" w:themeTint="FF" w:themeShade="FF"/>
                <w:sz w:val="26"/>
                <w:szCs w:val="26"/>
              </w:rPr>
              <w:t xml:space="preserve"> Thank you to all who attended</w:t>
            </w:r>
            <w:r w:rsidRPr="6635C72B" w:rsidR="14A74113">
              <w:rPr>
                <w:rFonts w:ascii="Tuffy-TTF" w:hAnsi="Tuffy-TTF" w:eastAsia="Tuffy-TTF" w:cs="Tuffy-TTF"/>
                <w:color w:val="000000" w:themeColor="text1" w:themeTint="FF" w:themeShade="FF"/>
                <w:sz w:val="26"/>
                <w:szCs w:val="26"/>
              </w:rPr>
              <w:t xml:space="preserve"> and to all those who contributed cakes and donated money</w:t>
            </w:r>
            <w:r w:rsidRPr="6635C72B" w:rsidR="416F28C3">
              <w:rPr>
                <w:rFonts w:ascii="Tuffy-TTF" w:hAnsi="Tuffy-TTF" w:eastAsia="Tuffy-TTF" w:cs="Tuffy-TTF"/>
                <w:color w:val="000000" w:themeColor="text1" w:themeTint="FF" w:themeShade="FF"/>
                <w:sz w:val="26"/>
                <w:szCs w:val="26"/>
              </w:rPr>
              <w:t xml:space="preserve"> for this extremely important charity</w:t>
            </w:r>
            <w:r w:rsidRPr="6635C72B" w:rsidR="14A74113">
              <w:rPr>
                <w:rFonts w:ascii="Tuffy-TTF" w:hAnsi="Tuffy-TTF" w:eastAsia="Tuffy-TTF" w:cs="Tuffy-TTF"/>
                <w:color w:val="000000" w:themeColor="text1" w:themeTint="FF" w:themeShade="FF"/>
                <w:sz w:val="26"/>
                <w:szCs w:val="26"/>
              </w:rPr>
              <w:t xml:space="preserve">. </w:t>
            </w:r>
          </w:p>
          <w:p w:rsidR="5BA3718C" w:rsidP="0F69FE47" w:rsidRDefault="0DAC5EBC" w14:paraId="1553BC42" w14:textId="4C40C1A8">
            <w:pPr>
              <w:pStyle w:val="Normal"/>
              <w:shd w:val="clear" w:color="auto" w:fill="FFFFFF" w:themeFill="background1"/>
              <w:spacing w:after="0"/>
              <w:jc w:val="center"/>
              <w:rPr>
                <w:rFonts w:ascii="Tuffy-TTF" w:hAnsi="Tuffy-TTF" w:eastAsia="Tuffy-TTF" w:cs="Tuffy-TTF"/>
                <w:color w:val="000000" w:themeColor="text1" w:themeTint="FF" w:themeShade="FF"/>
                <w:sz w:val="22"/>
                <w:szCs w:val="22"/>
              </w:rPr>
            </w:pPr>
            <w:r w:rsidR="57B68D69">
              <w:drawing>
                <wp:inline wp14:editId="55820A03" wp14:anchorId="62C0FAAC">
                  <wp:extent cx="1235866" cy="926450"/>
                  <wp:effectExtent l="0" t="0" r="0" b="0"/>
                  <wp:docPr id="1679517753" name="" title=""/>
                  <wp:cNvGraphicFramePr>
                    <a:graphicFrameLocks noChangeAspect="1"/>
                  </wp:cNvGraphicFramePr>
                  <a:graphic>
                    <a:graphicData uri="http://schemas.openxmlformats.org/drawingml/2006/picture">
                      <pic:pic>
                        <pic:nvPicPr>
                          <pic:cNvPr id="0" name=""/>
                          <pic:cNvPicPr/>
                        </pic:nvPicPr>
                        <pic:blipFill>
                          <a:blip r:embed="Re9395d1ed5804a62">
                            <a:extLst>
                              <a:ext xmlns:a="http://schemas.openxmlformats.org/drawingml/2006/main" uri="{28A0092B-C50C-407E-A947-70E740481C1C}">
                                <a14:useLocalDpi val="0"/>
                              </a:ext>
                            </a:extLst>
                          </a:blip>
                          <a:stretch>
                            <a:fillRect/>
                          </a:stretch>
                        </pic:blipFill>
                        <pic:spPr>
                          <a:xfrm>
                            <a:off x="0" y="0"/>
                            <a:ext cx="1235866" cy="926450"/>
                          </a:xfrm>
                          <a:prstGeom prst="rect">
                            <a:avLst/>
                          </a:prstGeom>
                        </pic:spPr>
                      </pic:pic>
                    </a:graphicData>
                  </a:graphic>
                </wp:inline>
              </w:drawing>
            </w:r>
          </w:p>
          <w:p w:rsidR="5BA3718C" w:rsidP="0F69FE47" w:rsidRDefault="0DAC5EBC" w14:paraId="3AE94FB0" w14:textId="3693F6DF">
            <w:pPr>
              <w:pStyle w:val="Normal"/>
              <w:shd w:val="clear" w:color="auto" w:fill="FFFFFF" w:themeFill="background1"/>
              <w:spacing w:after="0"/>
              <w:jc w:val="center"/>
              <w:rPr>
                <w:rFonts w:ascii="Tuffy-TTF" w:hAnsi="Tuffy-TTF" w:eastAsia="Tuffy-TTF" w:cs="Tuffy-TTF"/>
                <w:color w:val="000000" w:themeColor="text1" w:themeTint="FF" w:themeShade="FF"/>
                <w:sz w:val="22"/>
                <w:szCs w:val="22"/>
              </w:rPr>
            </w:pPr>
          </w:p>
        </w:tc>
      </w:tr>
      <w:tr w:rsidR="3FBE8217" w:rsidTr="6635C72B" w14:paraId="6F08DAE9" w14:textId="77777777">
        <w:trPr>
          <w:trHeight w:val="465"/>
        </w:trPr>
        <w:tc>
          <w:tcPr>
            <w:tcW w:w="15030" w:type="dxa"/>
            <w:shd w:val="clear" w:color="auto" w:fill="B4C6E7" w:themeFill="accent1" w:themeFillTint="66"/>
            <w:tcMar/>
          </w:tcPr>
          <w:p w:rsidR="00F4660C" w:rsidP="0F69FE47" w:rsidRDefault="00F4660C" w14:paraId="786930D2" w14:textId="1060FC09">
            <w:pPr>
              <w:jc w:val="center"/>
              <w:rPr>
                <w:rFonts w:ascii="Tuffy-TTF" w:hAnsi="Tuffy-TTF" w:eastAsia="Tuffy-TTF" w:cs="Tuffy-TTF"/>
                <w:b w:val="1"/>
                <w:bCs w:val="1"/>
                <w:color w:val="auto"/>
                <w:sz w:val="22"/>
                <w:szCs w:val="22"/>
              </w:rPr>
            </w:pPr>
            <w:r w:rsidRPr="0F69FE47" w:rsidR="00F4660C">
              <w:rPr>
                <w:rFonts w:ascii="Tuffy-TTF" w:hAnsi="Tuffy-TTF" w:eastAsia="Tuffy-TTF" w:cs="Tuffy-TTF"/>
                <w:b w:val="1"/>
                <w:bCs w:val="1"/>
                <w:color w:val="auto"/>
                <w:sz w:val="22"/>
                <w:szCs w:val="22"/>
              </w:rPr>
              <w:t>Communication</w:t>
            </w:r>
          </w:p>
        </w:tc>
      </w:tr>
      <w:tr w:rsidR="3FBE8217" w:rsidTr="6635C72B" w14:paraId="02C3EE76" w14:textId="77777777">
        <w:trPr>
          <w:trHeight w:val="615"/>
        </w:trPr>
        <w:tc>
          <w:tcPr>
            <w:tcW w:w="15030" w:type="dxa"/>
            <w:shd w:val="clear" w:color="auto" w:fill="FFFFFF" w:themeFill="background1"/>
            <w:tcMar/>
          </w:tcPr>
          <w:p w:rsidR="00305DFA" w:rsidP="00305DFA" w:rsidRDefault="00305DFA" w14:paraId="4D98930A" w14:textId="1D82D30E">
            <w:pPr>
              <w:jc w:val="center"/>
              <w:rPr>
                <w:rFonts w:ascii="Tuffy-TTF" w:hAnsi="Tuffy-TTF" w:eastAsia="Tuffy-TTF" w:cs="Tuffy-TTF"/>
                <w:sz w:val="22"/>
                <w:szCs w:val="22"/>
              </w:rPr>
            </w:pPr>
            <w:r w:rsidRPr="3FBE8217">
              <w:rPr>
                <w:rFonts w:ascii="Tuffy-TTF" w:hAnsi="Tuffy-TTF" w:eastAsia="Tuffy-TTF" w:cs="Tuffy-TTF"/>
                <w:color w:val="0C4758"/>
                <w:sz w:val="22"/>
                <w:szCs w:val="22"/>
              </w:rPr>
              <w:t xml:space="preserve">The best way for you to contact us is either to call at the school office or ring us on 01639 636084. You can also email us at </w:t>
            </w:r>
            <w:proofErr w:type="spellStart"/>
            <w:r w:rsidRPr="004D746E" w:rsidR="00F4660C">
              <w:rPr>
                <w:color w:val="FF0000"/>
                <w:sz w:val="32"/>
                <w:szCs w:val="32"/>
              </w:rPr>
              <w:t>office@waunceirchprimary.npt.school</w:t>
            </w:r>
            <w:proofErr w:type="spellEnd"/>
          </w:p>
          <w:p w:rsidR="00305DFA" w:rsidP="00305DFA" w:rsidRDefault="00305DFA" w14:paraId="714DC12E" w14:textId="77777777">
            <w:pPr>
              <w:jc w:val="center"/>
              <w:rPr>
                <w:rFonts w:ascii="Tuffy-TTF" w:hAnsi="Tuffy-TTF" w:eastAsia="Tuffy-TTF" w:cs="Tuffy-TTF"/>
                <w:color w:val="0C4758"/>
                <w:sz w:val="22"/>
                <w:szCs w:val="22"/>
              </w:rPr>
            </w:pPr>
            <w:r w:rsidRPr="3FBE8217">
              <w:rPr>
                <w:rFonts w:ascii="Tuffy-TTF" w:hAnsi="Tuffy-TTF" w:eastAsia="Tuffy-TTF" w:cs="Tuffy-TTF"/>
                <w:color w:val="0C4758"/>
                <w:sz w:val="22"/>
                <w:szCs w:val="22"/>
              </w:rPr>
              <w:t>Please remember that teachers will try their best to get back in touch with you throughout the day but are in class teaching for most of the day. They will endeavour to contact you the same day between the hours of 08.30 - 16.30</w:t>
            </w:r>
          </w:p>
          <w:p w:rsidR="3FBE8217" w:rsidP="00305DFA" w:rsidRDefault="00305DFA" w14:paraId="6BEC849C" w14:textId="4EF90270">
            <w:pPr>
              <w:jc w:val="center"/>
              <w:rPr>
                <w:rFonts w:ascii="Tuffy-TTF" w:hAnsi="Tuffy-TTF" w:eastAsia="Tuffy-TTF" w:cs="Tuffy-TTF"/>
                <w:color w:val="00B0F0"/>
                <w:sz w:val="22"/>
                <w:szCs w:val="22"/>
              </w:rPr>
            </w:pPr>
            <w:proofErr w:type="spellStart"/>
            <w:r w:rsidRPr="3FBE8217">
              <w:rPr>
                <w:rFonts w:ascii="Tuffy-TTF" w:hAnsi="Tuffy-TTF" w:eastAsia="Tuffy-TTF" w:cs="Tuffy-TTF"/>
                <w:color w:val="0C4758"/>
                <w:sz w:val="22"/>
                <w:szCs w:val="22"/>
              </w:rPr>
              <w:t>Diolch</w:t>
            </w:r>
            <w:proofErr w:type="spellEnd"/>
            <w:r w:rsidRPr="3FBE8217">
              <w:rPr>
                <w:rFonts w:ascii="Tuffy-TTF" w:hAnsi="Tuffy-TTF" w:eastAsia="Tuffy-TTF" w:cs="Tuffy-TTF"/>
                <w:color w:val="0C4758"/>
                <w:sz w:val="22"/>
                <w:szCs w:val="22"/>
              </w:rPr>
              <w:t xml:space="preserve"> </w:t>
            </w:r>
            <w:proofErr w:type="spellStart"/>
            <w:r w:rsidRPr="3FBE8217">
              <w:rPr>
                <w:rFonts w:ascii="Tuffy-TTF" w:hAnsi="Tuffy-TTF" w:eastAsia="Tuffy-TTF" w:cs="Tuffy-TTF"/>
                <w:color w:val="0C4758"/>
                <w:sz w:val="22"/>
                <w:szCs w:val="22"/>
              </w:rPr>
              <w:t>yn</w:t>
            </w:r>
            <w:proofErr w:type="spellEnd"/>
            <w:r w:rsidRPr="3FBE8217">
              <w:rPr>
                <w:rFonts w:ascii="Tuffy-TTF" w:hAnsi="Tuffy-TTF" w:eastAsia="Tuffy-TTF" w:cs="Tuffy-TTF"/>
                <w:color w:val="0C4758"/>
                <w:sz w:val="22"/>
                <w:szCs w:val="22"/>
              </w:rPr>
              <w:t xml:space="preserve"> </w:t>
            </w:r>
            <w:proofErr w:type="spellStart"/>
            <w:r w:rsidRPr="3FBE8217">
              <w:rPr>
                <w:rFonts w:ascii="Tuffy-TTF" w:hAnsi="Tuffy-TTF" w:eastAsia="Tuffy-TTF" w:cs="Tuffy-TTF"/>
                <w:color w:val="0C4758"/>
                <w:sz w:val="22"/>
                <w:szCs w:val="22"/>
              </w:rPr>
              <w:t>fawr</w:t>
            </w:r>
            <w:proofErr w:type="spellEnd"/>
          </w:p>
        </w:tc>
      </w:tr>
      <w:tr w:rsidR="3FBE8217" w:rsidTr="6635C72B" w14:paraId="249B180E" w14:textId="77777777">
        <w:trPr>
          <w:trHeight w:val="510"/>
        </w:trPr>
        <w:tc>
          <w:tcPr>
            <w:tcW w:w="15030" w:type="dxa"/>
            <w:shd w:val="clear" w:color="auto" w:fill="7030A0"/>
            <w:tcMar/>
          </w:tcPr>
          <w:p w:rsidR="7AAE3100" w:rsidP="02074C0C" w:rsidRDefault="7AAE3100" w14:paraId="5CEEDF7D" w14:textId="35E61436">
            <w:pPr>
              <w:spacing w:after="0"/>
              <w:jc w:val="center"/>
              <w:rPr>
                <w:rFonts w:ascii="Tuffy-TTF" w:hAnsi="Tuffy-TTF" w:eastAsia="Tuffy-TTF" w:cs="Tuffy-TTF"/>
                <w:b w:val="1"/>
                <w:bCs w:val="1"/>
                <w:color w:val="FFFFFF" w:themeColor="background1"/>
                <w:sz w:val="32"/>
                <w:szCs w:val="32"/>
              </w:rPr>
            </w:pPr>
            <w:r w:rsidRPr="6635C72B" w:rsidR="4FE73A55">
              <w:rPr>
                <w:rFonts w:ascii="Tuffy-TTF" w:hAnsi="Tuffy-TTF" w:eastAsia="Tuffy-TTF" w:cs="Tuffy-TTF"/>
                <w:b w:val="1"/>
                <w:bCs w:val="1"/>
                <w:color w:val="FFFFFF" w:themeColor="background1" w:themeTint="FF" w:themeShade="FF"/>
                <w:sz w:val="32"/>
                <w:szCs w:val="32"/>
              </w:rPr>
              <w:t>Attendance</w:t>
            </w:r>
          </w:p>
        </w:tc>
      </w:tr>
      <w:tr w:rsidR="6635C72B" w:rsidTr="6635C72B" w14:paraId="20511D7E">
        <w:trPr>
          <w:trHeight w:val="300"/>
        </w:trPr>
        <w:tc>
          <w:tcPr>
            <w:tcW w:w="15030" w:type="dxa"/>
            <w:tcMar/>
          </w:tcPr>
          <w:p w:rsidR="6635C72B" w:rsidP="6635C72B" w:rsidRDefault="6635C72B" w14:paraId="74E9EE8E" w14:textId="17771836">
            <w:pPr>
              <w:spacing w:before="0" w:beforeAutospacing="off" w:after="0" w:afterAutospacing="off"/>
              <w:jc w:val="center"/>
              <w:rPr>
                <w:rFonts w:ascii="Tuffy-TTF" w:hAnsi="Tuffy-TTF" w:eastAsia="Tuffy-TTF" w:cs="Tuffy-TTF"/>
                <w:noProof w:val="0"/>
                <w:sz w:val="26"/>
                <w:szCs w:val="26"/>
                <w:lang w:val="en-US"/>
              </w:rPr>
            </w:pPr>
          </w:p>
          <w:p w:rsidR="6E5B2D3D" w:rsidP="6635C72B" w:rsidRDefault="6E5B2D3D" w14:paraId="13E40455" w14:textId="2DCC571D">
            <w:pPr>
              <w:spacing w:before="0" w:beforeAutospacing="off" w:after="0" w:afterAutospacing="off"/>
              <w:jc w:val="center"/>
              <w:rPr>
                <w:rFonts w:ascii="Tuffy-TTF" w:hAnsi="Tuffy-TTF" w:eastAsia="Tuffy-TTF" w:cs="Tuffy-TTF"/>
                <w:noProof w:val="0"/>
                <w:sz w:val="26"/>
                <w:szCs w:val="26"/>
                <w:lang w:val="en-US"/>
              </w:rPr>
            </w:pPr>
            <w:r w:rsidRPr="6635C72B" w:rsidR="6E5B2D3D">
              <w:rPr>
                <w:rFonts w:ascii="Tuffy-TTF" w:hAnsi="Tuffy-TTF" w:eastAsia="Tuffy-TTF" w:cs="Tuffy-TTF"/>
                <w:noProof w:val="0"/>
                <w:sz w:val="26"/>
                <w:szCs w:val="26"/>
                <w:lang w:val="en-US"/>
              </w:rPr>
              <w:t xml:space="preserve">Our first month of the new academic year and our attendance for </w:t>
            </w:r>
            <w:r w:rsidRPr="6635C72B" w:rsidR="6E5B2D3D">
              <w:rPr>
                <w:rFonts w:ascii="Tuffy-TTF" w:hAnsi="Tuffy-TTF" w:eastAsia="Tuffy-TTF" w:cs="Tuffy-TTF"/>
                <w:noProof w:val="0"/>
                <w:sz w:val="26"/>
                <w:szCs w:val="26"/>
                <w:lang w:val="en-US"/>
              </w:rPr>
              <w:t>the month of September</w:t>
            </w:r>
            <w:r w:rsidRPr="6635C72B" w:rsidR="6E5B2D3D">
              <w:rPr>
                <w:rFonts w:ascii="Tuffy-TTF" w:hAnsi="Tuffy-TTF" w:eastAsia="Tuffy-TTF" w:cs="Tuffy-TTF"/>
                <w:noProof w:val="0"/>
                <w:sz w:val="26"/>
                <w:szCs w:val="26"/>
                <w:lang w:val="en-US"/>
              </w:rPr>
              <w:t xml:space="preserve"> is 91.7%. This falls below our school target of 93%. However, we are aware that there have been lots of families taking their summer holidays this month. Hopefully next month, we will see an increase in our attendance and be able to strive to reach our target.</w:t>
            </w:r>
          </w:p>
          <w:p w:rsidR="6E5B2D3D" w:rsidP="6635C72B" w:rsidRDefault="6E5B2D3D" w14:paraId="46D5AB2D" w14:textId="45164F86">
            <w:pPr>
              <w:spacing w:before="0" w:beforeAutospacing="off" w:after="0" w:afterAutospacing="off"/>
              <w:jc w:val="center"/>
              <w:rPr>
                <w:rFonts w:ascii="Tuffy-TTF" w:hAnsi="Tuffy-TTF" w:eastAsia="Tuffy-TTF" w:cs="Tuffy-TTF"/>
                <w:noProof w:val="0"/>
                <w:sz w:val="26"/>
                <w:szCs w:val="26"/>
                <w:lang w:val="en-US"/>
              </w:rPr>
            </w:pPr>
            <w:r w:rsidRPr="6635C72B" w:rsidR="6E5B2D3D">
              <w:rPr>
                <w:rFonts w:ascii="Tuffy-TTF" w:hAnsi="Tuffy-TTF" w:eastAsia="Tuffy-TTF" w:cs="Tuffy-TTF"/>
                <w:noProof w:val="0"/>
                <w:sz w:val="26"/>
                <w:szCs w:val="26"/>
                <w:lang w:val="en-US"/>
              </w:rPr>
              <w:t>We have formed our new attendance committee who are working hard to try and promote the importance of good attendance and help our children understand how good attendance at primary school level is crucial for their academic, social, and emotional development. The attendance committee will give weekly updates on our progress during our achievement assembly on a Friday.</w:t>
            </w:r>
          </w:p>
          <w:p w:rsidR="6635C72B" w:rsidP="6635C72B" w:rsidRDefault="6635C72B" w14:paraId="7978B3CD" w14:textId="40C7FA6B">
            <w:pPr>
              <w:spacing w:before="0" w:beforeAutospacing="off" w:after="0" w:afterAutospacing="off"/>
              <w:jc w:val="center"/>
              <w:rPr>
                <w:rFonts w:ascii="Tuffy-TTF" w:hAnsi="Tuffy-TTF" w:eastAsia="Tuffy-TTF" w:cs="Tuffy-TTF"/>
                <w:noProof w:val="0"/>
                <w:sz w:val="26"/>
                <w:szCs w:val="26"/>
                <w:lang w:val="en-US"/>
              </w:rPr>
            </w:pPr>
          </w:p>
        </w:tc>
      </w:tr>
      <w:tr w:rsidR="02074C0C" w:rsidTr="6635C72B" w14:paraId="6FD26FAB">
        <w:trPr>
          <w:trHeight w:val="705"/>
        </w:trPr>
        <w:tc>
          <w:tcPr>
            <w:tcW w:w="15030" w:type="dxa"/>
            <w:shd w:val="clear" w:color="auto" w:fill="FF0000"/>
            <w:tcMar/>
          </w:tcPr>
          <w:p w:rsidR="5CAFB570" w:rsidP="02074C0C" w:rsidRDefault="5CAFB570" w14:paraId="3C5D1496" w14:textId="0456FB6F">
            <w:pPr>
              <w:pStyle w:val="Normal"/>
              <w:jc w:val="center"/>
              <w:rPr>
                <w:rFonts w:ascii="Tuffy-TTF" w:hAnsi="Tuffy-TTF" w:eastAsia="Tuffy-TTF" w:cs="Tuffy-TTF"/>
                <w:b w:val="1"/>
                <w:bCs w:val="1"/>
                <w:color w:val="FFFFFF" w:themeColor="background1" w:themeTint="FF" w:themeShade="FF"/>
                <w:sz w:val="32"/>
                <w:szCs w:val="32"/>
              </w:rPr>
            </w:pPr>
            <w:r w:rsidRPr="02074C0C" w:rsidR="5CAFB570">
              <w:rPr>
                <w:rFonts w:ascii="Tuffy-TTF" w:hAnsi="Tuffy-TTF" w:eastAsia="Tuffy-TTF" w:cs="Tuffy-TTF"/>
                <w:b w:val="1"/>
                <w:bCs w:val="1"/>
                <w:color w:val="FFFFFF" w:themeColor="background1" w:themeTint="FF" w:themeShade="FF"/>
                <w:sz w:val="32"/>
                <w:szCs w:val="32"/>
              </w:rPr>
              <w:t xml:space="preserve">Important Dates </w:t>
            </w:r>
          </w:p>
        </w:tc>
      </w:tr>
      <w:tr w:rsidR="3B9DAA59" w:rsidTr="6635C72B" w14:paraId="04E3C286">
        <w:trPr>
          <w:trHeight w:val="6585"/>
        </w:trPr>
        <w:tc>
          <w:tcPr>
            <w:tcW w:w="15030" w:type="dxa"/>
            <w:shd w:val="clear" w:color="auto" w:fill="FFFFFF" w:themeFill="background1"/>
            <w:tcMar/>
          </w:tcPr>
          <w:p w:rsidR="6AE8B535" w:rsidP="6635C72B" w:rsidRDefault="6AE8B535" w14:paraId="41A76723" w14:textId="3A4F6789">
            <w:pPr>
              <w:spacing w:before="120" w:beforeAutospacing="off" w:after="120" w:afterAutospacing="off"/>
              <w:jc w:val="center"/>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pPr>
            <w:r w:rsidRPr="6635C72B" w:rsidR="6AE8B535">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 xml:space="preserve">Whole School Individual Photos – </w:t>
            </w:r>
            <w:r w:rsidRPr="6635C72B" w:rsidR="653FF85C">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Tuesday 21</w:t>
            </w:r>
            <w:r w:rsidRPr="6635C72B" w:rsidR="653FF85C">
              <w:rPr>
                <w:rFonts w:ascii="Comic Sans MS" w:hAnsi="Comic Sans MS" w:eastAsia="Comic Sans MS" w:cs="Comic Sans MS"/>
                <w:b w:val="0"/>
                <w:bCs w:val="0"/>
                <w:i w:val="0"/>
                <w:iCs w:val="0"/>
                <w:caps w:val="0"/>
                <w:smallCaps w:val="0"/>
                <w:noProof w:val="0"/>
                <w:color w:val="000000" w:themeColor="text1" w:themeTint="FF" w:themeShade="FF"/>
                <w:sz w:val="24"/>
                <w:szCs w:val="24"/>
                <w:vertAlign w:val="superscript"/>
                <w:lang w:val="en-GB"/>
              </w:rPr>
              <w:t>st</w:t>
            </w:r>
            <w:r w:rsidRPr="6635C72B" w:rsidR="653FF85C">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 xml:space="preserve"> October </w:t>
            </w:r>
          </w:p>
          <w:p w:rsidR="07CED663" w:rsidP="6635C72B" w:rsidRDefault="07CED663" w14:paraId="7CA9412C" w14:textId="36F9F984">
            <w:pPr>
              <w:spacing w:before="120" w:beforeAutospacing="off" w:after="120" w:afterAutospacing="off"/>
              <w:jc w:val="center"/>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pPr>
            <w:r w:rsidRPr="6635C72B" w:rsidR="07CED663">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Autumn Term Friends of Waunceirch Disco</w:t>
            </w:r>
            <w:r w:rsidRPr="6635C72B" w:rsidR="63F1516A">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 xml:space="preserve">- </w:t>
            </w:r>
            <w:r w:rsidRPr="6635C72B" w:rsidR="68307386">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Thursday 16</w:t>
            </w:r>
            <w:r w:rsidRPr="6635C72B" w:rsidR="68307386">
              <w:rPr>
                <w:rFonts w:ascii="Comic Sans MS" w:hAnsi="Comic Sans MS" w:eastAsia="Comic Sans MS" w:cs="Comic Sans MS"/>
                <w:b w:val="0"/>
                <w:bCs w:val="0"/>
                <w:i w:val="0"/>
                <w:iCs w:val="0"/>
                <w:caps w:val="0"/>
                <w:smallCaps w:val="0"/>
                <w:noProof w:val="0"/>
                <w:color w:val="000000" w:themeColor="text1" w:themeTint="FF" w:themeShade="FF"/>
                <w:sz w:val="24"/>
                <w:szCs w:val="24"/>
                <w:vertAlign w:val="superscript"/>
                <w:lang w:val="en-GB"/>
              </w:rPr>
              <w:t>th</w:t>
            </w:r>
            <w:r w:rsidRPr="6635C72B" w:rsidR="68307386">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 xml:space="preserve"> October </w:t>
            </w:r>
          </w:p>
          <w:p w:rsidR="63F1516A" w:rsidP="6635C72B" w:rsidRDefault="63F1516A" w14:paraId="53EBC587" w14:textId="301FD251">
            <w:pPr>
              <w:spacing w:before="120" w:beforeAutospacing="off" w:after="120" w:afterAutospacing="off"/>
              <w:jc w:val="center"/>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pPr>
            <w:r w:rsidRPr="6635C72B" w:rsidR="63F1516A">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Bluebells, Robins, Squirrel</w:t>
            </w:r>
            <w:r w:rsidRPr="6635C72B" w:rsidR="380628EB">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 xml:space="preserve">s, Caterpillars and </w:t>
            </w:r>
            <w:r w:rsidRPr="6635C72B" w:rsidR="380628EB">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Blodau</w:t>
            </w:r>
            <w:r w:rsidRPr="6635C72B" w:rsidR="380628EB">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 xml:space="preserve"> </w:t>
            </w:r>
            <w:r w:rsidRPr="6635C72B" w:rsidR="60F7B4A1">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4.30 - 5.30</w:t>
            </w:r>
            <w:r w:rsidRPr="6635C72B" w:rsidR="704C53E0">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pm</w:t>
            </w:r>
            <w:r w:rsidRPr="6635C72B" w:rsidR="60F7B4A1">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 xml:space="preserve"> </w:t>
            </w:r>
          </w:p>
          <w:p w:rsidR="380628EB" w:rsidP="6635C72B" w:rsidRDefault="380628EB" w14:paraId="57145503" w14:textId="2C1B83F3">
            <w:pPr>
              <w:spacing w:before="120" w:beforeAutospacing="off" w:after="120" w:afterAutospacing="off"/>
              <w:jc w:val="center"/>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pPr>
            <w:r w:rsidRPr="6635C72B" w:rsidR="380628EB">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 xml:space="preserve">Butterflies, Hedgehogs, Foxes and Bumblebees </w:t>
            </w:r>
            <w:r w:rsidRPr="6635C72B" w:rsidR="0717E40A">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5.30 - 6.30</w:t>
            </w:r>
            <w:r w:rsidRPr="6635C72B" w:rsidR="391BC204">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pm</w:t>
            </w:r>
          </w:p>
          <w:p w:rsidR="23F71557" w:rsidP="6635C72B" w:rsidRDefault="23F71557" w14:paraId="6307E4D1" w14:textId="2CB8EF27">
            <w:pPr>
              <w:spacing w:before="120" w:beforeAutospacing="off" w:after="120" w:afterAutospacing="off"/>
              <w:jc w:val="center"/>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pPr>
            <w:r w:rsidRPr="6635C72B" w:rsidR="23F71557">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Parenst</w:t>
            </w:r>
            <w:r w:rsidRPr="6635C72B" w:rsidR="23F71557">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 xml:space="preserve"> Evening Monday 10</w:t>
            </w:r>
            <w:r w:rsidRPr="6635C72B" w:rsidR="23F71557">
              <w:rPr>
                <w:rFonts w:ascii="Comic Sans MS" w:hAnsi="Comic Sans MS" w:eastAsia="Comic Sans MS" w:cs="Comic Sans MS"/>
                <w:b w:val="0"/>
                <w:bCs w:val="0"/>
                <w:i w:val="0"/>
                <w:iCs w:val="0"/>
                <w:caps w:val="0"/>
                <w:smallCaps w:val="0"/>
                <w:noProof w:val="0"/>
                <w:color w:val="000000" w:themeColor="text1" w:themeTint="FF" w:themeShade="FF"/>
                <w:sz w:val="24"/>
                <w:szCs w:val="24"/>
                <w:vertAlign w:val="superscript"/>
                <w:lang w:val="en-GB"/>
              </w:rPr>
              <w:t>th</w:t>
            </w:r>
            <w:r w:rsidRPr="6635C72B" w:rsidR="23F71557">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 xml:space="preserve"> November and Tuesday 11</w:t>
            </w:r>
            <w:r w:rsidRPr="6635C72B" w:rsidR="23F71557">
              <w:rPr>
                <w:rFonts w:ascii="Comic Sans MS" w:hAnsi="Comic Sans MS" w:eastAsia="Comic Sans MS" w:cs="Comic Sans MS"/>
                <w:b w:val="0"/>
                <w:bCs w:val="0"/>
                <w:i w:val="0"/>
                <w:iCs w:val="0"/>
                <w:caps w:val="0"/>
                <w:smallCaps w:val="0"/>
                <w:noProof w:val="0"/>
                <w:color w:val="000000" w:themeColor="text1" w:themeTint="FF" w:themeShade="FF"/>
                <w:sz w:val="24"/>
                <w:szCs w:val="24"/>
                <w:vertAlign w:val="superscript"/>
                <w:lang w:val="en-GB"/>
              </w:rPr>
              <w:t>th</w:t>
            </w:r>
            <w:r w:rsidRPr="6635C72B" w:rsidR="23F71557">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 xml:space="preserve"> November </w:t>
            </w:r>
          </w:p>
          <w:p w:rsidR="3B9DAA59" w:rsidP="6635C72B" w:rsidRDefault="3B9DAA59" w14:paraId="0FA0C45F" w14:textId="155240ED">
            <w:pPr>
              <w:spacing w:before="120" w:beforeAutospacing="off" w:after="120" w:afterAutospacing="off"/>
              <w:jc w:val="center"/>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pPr>
            <w:r w:rsidRPr="6635C72B" w:rsidR="6409F323">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INSET DAYS</w:t>
            </w:r>
          </w:p>
          <w:p w:rsidR="3B9DAA59" w:rsidP="6635C72B" w:rsidRDefault="3B9DAA59" w14:paraId="3DDB1C25" w14:textId="62A2B723">
            <w:pPr>
              <w:spacing w:before="120" w:beforeAutospacing="off" w:after="120" w:afterAutospacing="off"/>
              <w:jc w:val="center"/>
              <w:rPr>
                <w:rFonts w:ascii="Comic Sans MS" w:hAnsi="Comic Sans MS" w:eastAsia="Comic Sans MS" w:cs="Comic Sans MS"/>
                <w:b w:val="0"/>
                <w:bCs w:val="0"/>
                <w:i w:val="0"/>
                <w:iCs w:val="0"/>
                <w:caps w:val="0"/>
                <w:smallCaps w:val="0"/>
                <w:noProof w:val="0"/>
                <w:color w:val="000000" w:themeColor="text1" w:themeTint="FF" w:themeShade="FF"/>
                <w:sz w:val="24"/>
                <w:szCs w:val="24"/>
                <w:vertAlign w:val="superscript"/>
                <w:lang w:val="en-GB"/>
              </w:rPr>
            </w:pPr>
            <w:r w:rsidRPr="6635C72B" w:rsidR="6AD55E18">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November 3</w:t>
            </w:r>
            <w:r w:rsidRPr="6635C72B" w:rsidR="6AD55E18">
              <w:rPr>
                <w:rFonts w:ascii="Comic Sans MS" w:hAnsi="Comic Sans MS" w:eastAsia="Comic Sans MS" w:cs="Comic Sans MS"/>
                <w:b w:val="0"/>
                <w:bCs w:val="0"/>
                <w:i w:val="0"/>
                <w:iCs w:val="0"/>
                <w:caps w:val="0"/>
                <w:smallCaps w:val="0"/>
                <w:noProof w:val="0"/>
                <w:color w:val="000000" w:themeColor="text1" w:themeTint="FF" w:themeShade="FF"/>
                <w:sz w:val="24"/>
                <w:szCs w:val="24"/>
                <w:vertAlign w:val="superscript"/>
                <w:lang w:val="en-GB"/>
              </w:rPr>
              <w:t>rd</w:t>
            </w:r>
          </w:p>
          <w:p w:rsidR="3B9DAA59" w:rsidP="6635C72B" w:rsidRDefault="3B9DAA59" w14:paraId="09833706" w14:textId="4E0FD38A">
            <w:pPr>
              <w:spacing w:before="120" w:beforeAutospacing="off" w:after="120" w:afterAutospacing="off"/>
              <w:jc w:val="center"/>
              <w:rPr>
                <w:rFonts w:ascii="Comic Sans MS" w:hAnsi="Comic Sans MS" w:eastAsia="Comic Sans MS" w:cs="Comic Sans MS"/>
                <w:b w:val="0"/>
                <w:bCs w:val="0"/>
                <w:i w:val="0"/>
                <w:iCs w:val="0"/>
                <w:caps w:val="0"/>
                <w:smallCaps w:val="0"/>
                <w:noProof w:val="0"/>
                <w:color w:val="000000" w:themeColor="text1" w:themeTint="FF" w:themeShade="FF"/>
                <w:sz w:val="24"/>
                <w:szCs w:val="24"/>
                <w:vertAlign w:val="superscript"/>
                <w:lang w:val="en-GB"/>
              </w:rPr>
            </w:pPr>
            <w:r w:rsidRPr="6635C72B" w:rsidR="6AD55E18">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January 5</w:t>
            </w:r>
            <w:r w:rsidRPr="6635C72B" w:rsidR="6AD55E18">
              <w:rPr>
                <w:rFonts w:ascii="Comic Sans MS" w:hAnsi="Comic Sans MS" w:eastAsia="Comic Sans MS" w:cs="Comic Sans MS"/>
                <w:b w:val="0"/>
                <w:bCs w:val="0"/>
                <w:i w:val="0"/>
                <w:iCs w:val="0"/>
                <w:caps w:val="0"/>
                <w:smallCaps w:val="0"/>
                <w:noProof w:val="0"/>
                <w:color w:val="000000" w:themeColor="text1" w:themeTint="FF" w:themeShade="FF"/>
                <w:sz w:val="24"/>
                <w:szCs w:val="24"/>
                <w:vertAlign w:val="superscript"/>
                <w:lang w:val="en-GB"/>
              </w:rPr>
              <w:t>th</w:t>
            </w:r>
          </w:p>
          <w:p w:rsidR="3B9DAA59" w:rsidP="6635C72B" w:rsidRDefault="3B9DAA59" w14:paraId="19DB4F8F" w14:textId="58C33DC7">
            <w:pPr>
              <w:spacing w:before="120" w:beforeAutospacing="off" w:after="120" w:afterAutospacing="off"/>
              <w:jc w:val="center"/>
              <w:rPr>
                <w:rFonts w:ascii="Comic Sans MS" w:hAnsi="Comic Sans MS" w:eastAsia="Comic Sans MS" w:cs="Comic Sans MS"/>
                <w:b w:val="0"/>
                <w:bCs w:val="0"/>
                <w:i w:val="0"/>
                <w:iCs w:val="0"/>
                <w:caps w:val="0"/>
                <w:smallCaps w:val="0"/>
                <w:noProof w:val="0"/>
                <w:color w:val="000000" w:themeColor="text1" w:themeTint="FF" w:themeShade="FF"/>
                <w:sz w:val="24"/>
                <w:szCs w:val="24"/>
                <w:vertAlign w:val="superscript"/>
                <w:lang w:val="en-GB"/>
              </w:rPr>
            </w:pPr>
            <w:r w:rsidRPr="6635C72B" w:rsidR="6AD55E18">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May 22</w:t>
            </w:r>
            <w:r w:rsidRPr="6635C72B" w:rsidR="6AD55E18">
              <w:rPr>
                <w:rFonts w:ascii="Comic Sans MS" w:hAnsi="Comic Sans MS" w:eastAsia="Comic Sans MS" w:cs="Comic Sans MS"/>
                <w:b w:val="0"/>
                <w:bCs w:val="0"/>
                <w:i w:val="0"/>
                <w:iCs w:val="0"/>
                <w:caps w:val="0"/>
                <w:smallCaps w:val="0"/>
                <w:noProof w:val="0"/>
                <w:color w:val="000000" w:themeColor="text1" w:themeTint="FF" w:themeShade="FF"/>
                <w:sz w:val="24"/>
                <w:szCs w:val="24"/>
                <w:vertAlign w:val="superscript"/>
                <w:lang w:val="en-GB"/>
              </w:rPr>
              <w:t>nd</w:t>
            </w:r>
          </w:p>
          <w:p w:rsidR="3B9DAA59" w:rsidP="6635C72B" w:rsidRDefault="3B9DAA59" w14:paraId="486A9ECF" w14:textId="2741C32D">
            <w:pPr>
              <w:spacing w:before="240" w:beforeAutospacing="off" w:after="120" w:afterAutospacing="off"/>
              <w:jc w:val="center"/>
              <w:rPr>
                <w:rFonts w:ascii="Comic Sans MS" w:hAnsi="Comic Sans MS" w:eastAsia="Comic Sans MS" w:cs="Comic Sans MS"/>
                <w:b w:val="0"/>
                <w:bCs w:val="0"/>
                <w:i w:val="0"/>
                <w:iCs w:val="0"/>
                <w:caps w:val="0"/>
                <w:smallCaps w:val="0"/>
                <w:noProof w:val="0"/>
                <w:color w:val="000000" w:themeColor="text1" w:themeTint="FF" w:themeShade="FF"/>
                <w:sz w:val="24"/>
                <w:szCs w:val="24"/>
                <w:vertAlign w:val="superscript"/>
                <w:lang w:val="en-GB"/>
              </w:rPr>
            </w:pPr>
            <w:r w:rsidRPr="6635C72B" w:rsidR="6AD55E18">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July 20</w:t>
            </w:r>
            <w:r w:rsidRPr="6635C72B" w:rsidR="6AD55E18">
              <w:rPr>
                <w:rFonts w:ascii="Comic Sans MS" w:hAnsi="Comic Sans MS" w:eastAsia="Comic Sans MS" w:cs="Comic Sans MS"/>
                <w:b w:val="0"/>
                <w:bCs w:val="0"/>
                <w:i w:val="0"/>
                <w:iCs w:val="0"/>
                <w:caps w:val="0"/>
                <w:smallCaps w:val="0"/>
                <w:noProof w:val="0"/>
                <w:color w:val="000000" w:themeColor="text1" w:themeTint="FF" w:themeShade="FF"/>
                <w:sz w:val="24"/>
                <w:szCs w:val="24"/>
                <w:vertAlign w:val="superscript"/>
                <w:lang w:val="en-GB"/>
              </w:rPr>
              <w:t>th</w:t>
            </w:r>
          </w:p>
          <w:p w:rsidR="3B9DAA59" w:rsidP="6635C72B" w:rsidRDefault="3B9DAA59" w14:paraId="1397F950" w14:textId="6DB40C04">
            <w:pPr>
              <w:spacing w:before="240" w:beforeAutospacing="off" w:after="120" w:afterAutospacing="off"/>
              <w:jc w:val="center"/>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pPr>
            <w:r w:rsidRPr="6635C72B" w:rsidR="6AD55E18">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t>One more to be confirmed</w:t>
            </w:r>
          </w:p>
          <w:p w:rsidR="3B9DAA59" w:rsidP="6635C72B" w:rsidRDefault="3B9DAA59" w14:paraId="3F0F231C" w14:textId="7C449142">
            <w:pPr>
              <w:spacing w:before="240" w:beforeAutospacing="off" w:after="120" w:afterAutospacing="off"/>
              <w:jc w:val="center"/>
              <w:rPr>
                <w:rFonts w:ascii="Comic Sans MS" w:hAnsi="Comic Sans MS" w:eastAsia="Comic Sans MS" w:cs="Comic Sans MS"/>
                <w:b w:val="0"/>
                <w:bCs w:val="0"/>
                <w:i w:val="0"/>
                <w:iCs w:val="0"/>
                <w:caps w:val="0"/>
                <w:smallCaps w:val="0"/>
                <w:noProof w:val="0"/>
                <w:color w:val="000000" w:themeColor="text1" w:themeTint="FF" w:themeShade="FF"/>
                <w:sz w:val="24"/>
                <w:szCs w:val="24"/>
                <w:lang w:val="en-GB"/>
              </w:rPr>
            </w:pPr>
          </w:p>
        </w:tc>
      </w:tr>
      <w:tr w:rsidR="1100D6A1" w:rsidTr="6635C72B" w14:paraId="6AA0E592" w14:textId="77777777">
        <w:trPr>
          <w:trHeight w:val="675"/>
        </w:trPr>
        <w:tc>
          <w:tcPr>
            <w:tcW w:w="15030" w:type="dxa"/>
            <w:shd w:val="clear" w:color="auto" w:fill="FF0000"/>
            <w:tcMar/>
          </w:tcPr>
          <w:p w:rsidR="3D16A8DA" w:rsidP="3FBE8217" w:rsidRDefault="3D16A8DA" w14:paraId="10F99D7A" w14:textId="09A2B0B9">
            <w:pPr>
              <w:jc w:val="center"/>
              <w:rPr>
                <w:rFonts w:ascii="Tuffy-TTF" w:hAnsi="Tuffy-TTF" w:eastAsia="Tuffy-TTF" w:cs="Tuffy-TTF"/>
                <w:b/>
                <w:bCs/>
                <w:color w:val="FF0000"/>
                <w:sz w:val="24"/>
                <w:szCs w:val="24"/>
              </w:rPr>
            </w:pPr>
            <w:r w:rsidRPr="3FBE8217">
              <w:rPr>
                <w:rFonts w:ascii="Tuffy-TTF" w:hAnsi="Tuffy-TTF" w:eastAsia="Tuffy-TTF" w:cs="Tuffy-TTF"/>
                <w:b/>
                <w:bCs/>
                <w:color w:val="00B050"/>
                <w:sz w:val="24"/>
                <w:szCs w:val="24"/>
              </w:rPr>
              <w:lastRenderedPageBreak/>
              <w:t>Cymraeg</w:t>
            </w:r>
          </w:p>
        </w:tc>
      </w:tr>
      <w:tr w:rsidR="1100D6A1" w:rsidTr="6635C72B" w14:paraId="55ECE6BD" w14:textId="77777777">
        <w:trPr>
          <w:trHeight w:val="675"/>
        </w:trPr>
        <w:tc>
          <w:tcPr>
            <w:tcW w:w="15030" w:type="dxa"/>
            <w:shd w:val="clear" w:color="auto" w:fill="FFFFFF" w:themeFill="background1"/>
            <w:tcMar/>
          </w:tcPr>
          <w:p w:rsidR="60F064E6" w:rsidP="0F69FE47" w:rsidRDefault="55D413B4" w14:paraId="4CE279F6" w14:textId="52386E63">
            <w:pPr>
              <w:pStyle w:val="Normal"/>
              <w:spacing w:before="240" w:beforeAutospacing="off" w:after="240" w:afterAutospacing="off"/>
              <w:jc w:val="center"/>
            </w:pPr>
            <w:r w:rsidRPr="6635C72B" w:rsidR="05415A23">
              <w:rPr>
                <w:rFonts w:ascii="Tuffy-TTF" w:hAnsi="Tuffy-TTF" w:eastAsia="Tuffy-TTF" w:cs="Tuffy-TTF"/>
                <w:b w:val="0"/>
                <w:bCs w:val="0"/>
                <w:i w:val="0"/>
                <w:iCs w:val="0"/>
                <w:caps w:val="0"/>
                <w:smallCaps w:val="0"/>
                <w:noProof w:val="0"/>
                <w:color w:val="000000" w:themeColor="text1" w:themeTint="FF" w:themeShade="FF"/>
                <w:sz w:val="28"/>
                <w:szCs w:val="28"/>
                <w:lang w:val="en-GB"/>
              </w:rPr>
              <w:t xml:space="preserve">                                                                      </w:t>
            </w:r>
            <w:r w:rsidR="05415A23">
              <w:drawing>
                <wp:inline wp14:editId="7DD041A6" wp14:anchorId="75D034DB">
                  <wp:extent cx="1704975" cy="1233524"/>
                  <wp:effectExtent l="0" t="0" r="0" b="0"/>
                  <wp:docPr id="40964361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25d86972d8234462">
                            <a:extLst>
                              <a:ext xmlns:a="http://schemas.openxmlformats.org/drawingml/2006/main" uri="{28A0092B-C50C-407E-A947-70E740481C1C}">
                                <a14:useLocalDpi xmlns:a14="http://schemas.microsoft.com/office/drawing/2010/main" val="0"/>
                              </a:ext>
                            </a:extLst>
                          </a:blip>
                          <a:stretch>
                            <a:fillRect/>
                          </a:stretch>
                        </pic:blipFill>
                        <pic:spPr>
                          <a:xfrm>
                            <a:off x="0" y="0"/>
                            <a:ext cx="1704975" cy="1233524"/>
                          </a:xfrm>
                          <a:prstGeom prst="rect">
                            <a:avLst/>
                          </a:prstGeom>
                        </pic:spPr>
                      </pic:pic>
                    </a:graphicData>
                  </a:graphic>
                </wp:inline>
              </w:drawing>
            </w:r>
          </w:p>
          <w:p w:rsidR="60F064E6" w:rsidP="0F69FE47" w:rsidRDefault="55D413B4" w14:paraId="5FEDBE7D" w14:textId="71C072F5">
            <w:pPr>
              <w:spacing w:before="240" w:beforeAutospacing="off" w:after="240" w:afterAutospacing="off"/>
              <w:jc w:val="center"/>
              <w:rPr>
                <w:rFonts w:ascii="Tuffy-TTF" w:hAnsi="Tuffy-TTF" w:eastAsia="Tuffy-TTF" w:cs="Tuffy-TTF"/>
                <w:b w:val="1"/>
                <w:bCs w:val="1"/>
                <w:i w:val="0"/>
                <w:iCs w:val="0"/>
                <w:caps w:val="0"/>
                <w:smallCaps w:val="0"/>
                <w:noProof w:val="0"/>
                <w:color w:val="FF0000"/>
                <w:sz w:val="28"/>
                <w:szCs w:val="28"/>
                <w:lang w:val="en-GB"/>
              </w:rPr>
            </w:pPr>
            <w:r w:rsidRPr="0F69FE47" w:rsidR="759971C4">
              <w:rPr>
                <w:rFonts w:ascii="Tuffy-TTF" w:hAnsi="Tuffy-TTF" w:eastAsia="Tuffy-TTF" w:cs="Tuffy-TTF"/>
                <w:b w:val="1"/>
                <w:bCs w:val="1"/>
                <w:i w:val="0"/>
                <w:iCs w:val="0"/>
                <w:caps w:val="0"/>
                <w:smallCaps w:val="0"/>
                <w:noProof w:val="0"/>
                <w:color w:val="FF0000"/>
                <w:sz w:val="28"/>
                <w:szCs w:val="28"/>
                <w:lang w:val="en-GB"/>
              </w:rPr>
              <w:t>Autumn- Hydref</w:t>
            </w:r>
          </w:p>
          <w:p w:rsidR="60F064E6" w:rsidP="0F69FE47" w:rsidRDefault="55D413B4" w14:paraId="384A7173" w14:textId="12F48C97">
            <w:pPr>
              <w:spacing w:before="240" w:beforeAutospacing="off" w:after="240" w:afterAutospacing="off"/>
              <w:jc w:val="center"/>
              <w:rPr>
                <w:rFonts w:ascii="Tuffy-TTF" w:hAnsi="Tuffy-TTF" w:eastAsia="Tuffy-TTF" w:cs="Tuffy-TTF"/>
                <w:b w:val="1"/>
                <w:bCs w:val="1"/>
                <w:i w:val="0"/>
                <w:iCs w:val="0"/>
                <w:caps w:val="0"/>
                <w:smallCaps w:val="0"/>
                <w:noProof w:val="0"/>
                <w:color w:val="FF0000"/>
                <w:sz w:val="28"/>
                <w:szCs w:val="28"/>
                <w:lang w:val="en-GB"/>
              </w:rPr>
            </w:pPr>
            <w:r w:rsidRPr="0F69FE47" w:rsidR="759971C4">
              <w:rPr>
                <w:rFonts w:ascii="Tuffy-TTF" w:hAnsi="Tuffy-TTF" w:eastAsia="Tuffy-TTF" w:cs="Tuffy-TTF"/>
                <w:b w:val="1"/>
                <w:bCs w:val="1"/>
                <w:i w:val="0"/>
                <w:iCs w:val="0"/>
                <w:caps w:val="0"/>
                <w:smallCaps w:val="0"/>
                <w:noProof w:val="0"/>
                <w:color w:val="FF0000"/>
                <w:sz w:val="28"/>
                <w:szCs w:val="28"/>
                <w:lang w:val="en-GB"/>
              </w:rPr>
              <w:t xml:space="preserve">Sut </w:t>
            </w:r>
            <w:r w:rsidRPr="0F69FE47" w:rsidR="759971C4">
              <w:rPr>
                <w:rFonts w:ascii="Tuffy-TTF" w:hAnsi="Tuffy-TTF" w:eastAsia="Tuffy-TTF" w:cs="Tuffy-TTF"/>
                <w:b w:val="1"/>
                <w:bCs w:val="1"/>
                <w:i w:val="0"/>
                <w:iCs w:val="0"/>
                <w:caps w:val="0"/>
                <w:smallCaps w:val="0"/>
                <w:noProof w:val="0"/>
                <w:color w:val="FF0000"/>
                <w:sz w:val="28"/>
                <w:szCs w:val="28"/>
                <w:lang w:val="en-GB"/>
              </w:rPr>
              <w:t>mae’r</w:t>
            </w:r>
            <w:r w:rsidRPr="0F69FE47" w:rsidR="759971C4">
              <w:rPr>
                <w:rFonts w:ascii="Tuffy-TTF" w:hAnsi="Tuffy-TTF" w:eastAsia="Tuffy-TTF" w:cs="Tuffy-TTF"/>
                <w:b w:val="1"/>
                <w:bCs w:val="1"/>
                <w:i w:val="0"/>
                <w:iCs w:val="0"/>
                <w:caps w:val="0"/>
                <w:smallCaps w:val="0"/>
                <w:noProof w:val="0"/>
                <w:color w:val="FF0000"/>
                <w:sz w:val="28"/>
                <w:szCs w:val="28"/>
                <w:lang w:val="en-GB"/>
              </w:rPr>
              <w:t xml:space="preserve"> </w:t>
            </w:r>
            <w:r w:rsidRPr="0F69FE47" w:rsidR="759971C4">
              <w:rPr>
                <w:rFonts w:ascii="Tuffy-TTF" w:hAnsi="Tuffy-TTF" w:eastAsia="Tuffy-TTF" w:cs="Tuffy-TTF"/>
                <w:b w:val="1"/>
                <w:bCs w:val="1"/>
                <w:i w:val="0"/>
                <w:iCs w:val="0"/>
                <w:caps w:val="0"/>
                <w:smallCaps w:val="0"/>
                <w:noProof w:val="0"/>
                <w:color w:val="FF0000"/>
                <w:sz w:val="28"/>
                <w:szCs w:val="28"/>
                <w:lang w:val="en-GB"/>
              </w:rPr>
              <w:t>tywydd</w:t>
            </w:r>
            <w:r w:rsidRPr="0F69FE47" w:rsidR="759971C4">
              <w:rPr>
                <w:rFonts w:ascii="Tuffy-TTF" w:hAnsi="Tuffy-TTF" w:eastAsia="Tuffy-TTF" w:cs="Tuffy-TTF"/>
                <w:b w:val="1"/>
                <w:bCs w:val="1"/>
                <w:i w:val="0"/>
                <w:iCs w:val="0"/>
                <w:caps w:val="0"/>
                <w:smallCaps w:val="0"/>
                <w:noProof w:val="0"/>
                <w:color w:val="FF0000"/>
                <w:sz w:val="28"/>
                <w:szCs w:val="28"/>
                <w:lang w:val="en-GB"/>
              </w:rPr>
              <w:t xml:space="preserve"> </w:t>
            </w:r>
            <w:r w:rsidRPr="0F69FE47" w:rsidR="759971C4">
              <w:rPr>
                <w:rFonts w:ascii="Tuffy-TTF" w:hAnsi="Tuffy-TTF" w:eastAsia="Tuffy-TTF" w:cs="Tuffy-TTF"/>
                <w:b w:val="1"/>
                <w:bCs w:val="1"/>
                <w:i w:val="0"/>
                <w:iCs w:val="0"/>
                <w:caps w:val="0"/>
                <w:smallCaps w:val="0"/>
                <w:noProof w:val="0"/>
                <w:color w:val="FF0000"/>
                <w:sz w:val="28"/>
                <w:szCs w:val="28"/>
                <w:lang w:val="en-GB"/>
              </w:rPr>
              <w:t>heddiw</w:t>
            </w:r>
            <w:r w:rsidRPr="0F69FE47" w:rsidR="759971C4">
              <w:rPr>
                <w:rFonts w:ascii="Tuffy-TTF" w:hAnsi="Tuffy-TTF" w:eastAsia="Tuffy-TTF" w:cs="Tuffy-TTF"/>
                <w:b w:val="1"/>
                <w:bCs w:val="1"/>
                <w:i w:val="0"/>
                <w:iCs w:val="0"/>
                <w:caps w:val="0"/>
                <w:smallCaps w:val="0"/>
                <w:noProof w:val="0"/>
                <w:color w:val="FF0000"/>
                <w:sz w:val="28"/>
                <w:szCs w:val="28"/>
                <w:lang w:val="en-GB"/>
              </w:rPr>
              <w:t xml:space="preserve">? </w:t>
            </w:r>
            <w:r w:rsidRPr="0F69FE47" w:rsidR="759971C4">
              <w:rPr>
                <w:rFonts w:ascii="Tuffy-TTF" w:hAnsi="Tuffy-TTF" w:eastAsia="Tuffy-TTF" w:cs="Tuffy-TTF"/>
                <w:b w:val="1"/>
                <w:bCs w:val="1"/>
                <w:i w:val="0"/>
                <w:iCs w:val="0"/>
                <w:caps w:val="0"/>
                <w:smallCaps w:val="0"/>
                <w:noProof w:val="0"/>
                <w:color w:val="FF0000"/>
                <w:sz w:val="28"/>
                <w:szCs w:val="28"/>
                <w:lang w:val="en-GB"/>
              </w:rPr>
              <w:t>What’s</w:t>
            </w:r>
            <w:r w:rsidRPr="0F69FE47" w:rsidR="759971C4">
              <w:rPr>
                <w:rFonts w:ascii="Tuffy-TTF" w:hAnsi="Tuffy-TTF" w:eastAsia="Tuffy-TTF" w:cs="Tuffy-TTF"/>
                <w:b w:val="1"/>
                <w:bCs w:val="1"/>
                <w:i w:val="0"/>
                <w:iCs w:val="0"/>
                <w:caps w:val="0"/>
                <w:smallCaps w:val="0"/>
                <w:noProof w:val="0"/>
                <w:color w:val="FF0000"/>
                <w:sz w:val="28"/>
                <w:szCs w:val="28"/>
                <w:lang w:val="en-GB"/>
              </w:rPr>
              <w:t xml:space="preserve"> the weather like today?</w:t>
            </w:r>
          </w:p>
          <w:p w:rsidR="60F064E6" w:rsidP="0F69FE47" w:rsidRDefault="55D413B4" w14:paraId="70888186" w14:textId="4D2B7AA1">
            <w:pPr>
              <w:spacing w:before="240" w:beforeAutospacing="off" w:after="240" w:afterAutospacing="off"/>
              <w:jc w:val="center"/>
              <w:rPr>
                <w:rFonts w:ascii="Tuffy-TTF" w:hAnsi="Tuffy-TTF" w:eastAsia="Tuffy-TTF" w:cs="Tuffy-TTF"/>
                <w:b w:val="1"/>
                <w:bCs w:val="1"/>
                <w:i w:val="0"/>
                <w:iCs w:val="0"/>
                <w:caps w:val="0"/>
                <w:smallCaps w:val="0"/>
                <w:noProof w:val="0"/>
                <w:color w:val="FF0000"/>
                <w:sz w:val="28"/>
                <w:szCs w:val="28"/>
                <w:lang w:val="en-GB"/>
              </w:rPr>
            </w:pPr>
            <w:r w:rsidRPr="0F69FE47" w:rsidR="759971C4">
              <w:rPr>
                <w:rFonts w:ascii="Tuffy-TTF" w:hAnsi="Tuffy-TTF" w:eastAsia="Tuffy-TTF" w:cs="Tuffy-TTF"/>
                <w:b w:val="1"/>
                <w:bCs w:val="1"/>
                <w:i w:val="0"/>
                <w:iCs w:val="0"/>
                <w:caps w:val="0"/>
                <w:smallCaps w:val="0"/>
                <w:noProof w:val="0"/>
                <w:color w:val="FF0000"/>
                <w:sz w:val="28"/>
                <w:szCs w:val="28"/>
                <w:lang w:val="en-GB"/>
              </w:rPr>
              <w:t xml:space="preserve">Mae </w:t>
            </w:r>
            <w:r w:rsidRPr="0F69FE47" w:rsidR="759971C4">
              <w:rPr>
                <w:rFonts w:ascii="Tuffy-TTF" w:hAnsi="Tuffy-TTF" w:eastAsia="Tuffy-TTF" w:cs="Tuffy-TTF"/>
                <w:b w:val="1"/>
                <w:bCs w:val="1"/>
                <w:i w:val="0"/>
                <w:iCs w:val="0"/>
                <w:caps w:val="0"/>
                <w:smallCaps w:val="0"/>
                <w:noProof w:val="0"/>
                <w:color w:val="FF0000"/>
                <w:sz w:val="28"/>
                <w:szCs w:val="28"/>
                <w:lang w:val="en-GB"/>
              </w:rPr>
              <w:t>hi’n</w:t>
            </w:r>
            <w:r w:rsidRPr="0F69FE47" w:rsidR="759971C4">
              <w:rPr>
                <w:rFonts w:ascii="Tuffy-TTF" w:hAnsi="Tuffy-TTF" w:eastAsia="Tuffy-TTF" w:cs="Tuffy-TTF"/>
                <w:b w:val="1"/>
                <w:bCs w:val="1"/>
                <w:i w:val="0"/>
                <w:iCs w:val="0"/>
                <w:caps w:val="0"/>
                <w:smallCaps w:val="0"/>
                <w:noProof w:val="0"/>
                <w:color w:val="FF0000"/>
                <w:sz w:val="28"/>
                <w:szCs w:val="28"/>
                <w:lang w:val="en-GB"/>
              </w:rPr>
              <w:t xml:space="preserve"> </w:t>
            </w:r>
            <w:r w:rsidRPr="0F69FE47" w:rsidR="759971C4">
              <w:rPr>
                <w:rFonts w:ascii="Tuffy-TTF" w:hAnsi="Tuffy-TTF" w:eastAsia="Tuffy-TTF" w:cs="Tuffy-TTF"/>
                <w:b w:val="1"/>
                <w:bCs w:val="1"/>
                <w:i w:val="0"/>
                <w:iCs w:val="0"/>
                <w:caps w:val="0"/>
                <w:smallCaps w:val="0"/>
                <w:noProof w:val="0"/>
                <w:color w:val="FF0000"/>
                <w:sz w:val="28"/>
                <w:szCs w:val="28"/>
                <w:lang w:val="en-GB"/>
              </w:rPr>
              <w:t>oer</w:t>
            </w:r>
            <w:r w:rsidRPr="0F69FE47" w:rsidR="759971C4">
              <w:rPr>
                <w:rFonts w:ascii="Tuffy-TTF" w:hAnsi="Tuffy-TTF" w:eastAsia="Tuffy-TTF" w:cs="Tuffy-TTF"/>
                <w:b w:val="1"/>
                <w:bCs w:val="1"/>
                <w:i w:val="0"/>
                <w:iCs w:val="0"/>
                <w:caps w:val="0"/>
                <w:smallCaps w:val="0"/>
                <w:noProof w:val="0"/>
                <w:color w:val="FF0000"/>
                <w:sz w:val="28"/>
                <w:szCs w:val="28"/>
                <w:lang w:val="en-GB"/>
              </w:rPr>
              <w:t>- It is cold.</w:t>
            </w:r>
          </w:p>
          <w:p w:rsidR="60F064E6" w:rsidP="0F69FE47" w:rsidRDefault="55D413B4" w14:paraId="73D208D9" w14:textId="427A6DC5">
            <w:pPr>
              <w:spacing w:before="240" w:beforeAutospacing="off" w:after="240" w:afterAutospacing="off"/>
              <w:jc w:val="center"/>
              <w:rPr>
                <w:rFonts w:ascii="Tuffy-TTF" w:hAnsi="Tuffy-TTF" w:eastAsia="Tuffy-TTF" w:cs="Tuffy-TTF"/>
                <w:b w:val="1"/>
                <w:bCs w:val="1"/>
                <w:i w:val="0"/>
                <w:iCs w:val="0"/>
                <w:caps w:val="0"/>
                <w:smallCaps w:val="0"/>
                <w:noProof w:val="0"/>
                <w:color w:val="FF0000"/>
                <w:sz w:val="28"/>
                <w:szCs w:val="28"/>
                <w:lang w:val="en-GB"/>
              </w:rPr>
            </w:pPr>
            <w:r w:rsidRPr="0F69FE47" w:rsidR="759971C4">
              <w:rPr>
                <w:rFonts w:ascii="Tuffy-TTF" w:hAnsi="Tuffy-TTF" w:eastAsia="Tuffy-TTF" w:cs="Tuffy-TTF"/>
                <w:b w:val="1"/>
                <w:bCs w:val="1"/>
                <w:i w:val="0"/>
                <w:iCs w:val="0"/>
                <w:caps w:val="0"/>
                <w:smallCaps w:val="0"/>
                <w:noProof w:val="0"/>
                <w:color w:val="FF0000"/>
                <w:sz w:val="28"/>
                <w:szCs w:val="28"/>
                <w:lang w:val="en-GB"/>
              </w:rPr>
              <w:t xml:space="preserve">Mae </w:t>
            </w:r>
            <w:r w:rsidRPr="0F69FE47" w:rsidR="759971C4">
              <w:rPr>
                <w:rFonts w:ascii="Tuffy-TTF" w:hAnsi="Tuffy-TTF" w:eastAsia="Tuffy-TTF" w:cs="Tuffy-TTF"/>
                <w:b w:val="1"/>
                <w:bCs w:val="1"/>
                <w:i w:val="0"/>
                <w:iCs w:val="0"/>
                <w:caps w:val="0"/>
                <w:smallCaps w:val="0"/>
                <w:noProof w:val="0"/>
                <w:color w:val="FF0000"/>
                <w:sz w:val="28"/>
                <w:szCs w:val="28"/>
                <w:lang w:val="en-GB"/>
              </w:rPr>
              <w:t>hi’n</w:t>
            </w:r>
            <w:r w:rsidRPr="0F69FE47" w:rsidR="759971C4">
              <w:rPr>
                <w:rFonts w:ascii="Tuffy-TTF" w:hAnsi="Tuffy-TTF" w:eastAsia="Tuffy-TTF" w:cs="Tuffy-TTF"/>
                <w:b w:val="1"/>
                <w:bCs w:val="1"/>
                <w:i w:val="0"/>
                <w:iCs w:val="0"/>
                <w:caps w:val="0"/>
                <w:smallCaps w:val="0"/>
                <w:noProof w:val="0"/>
                <w:color w:val="FF0000"/>
                <w:sz w:val="28"/>
                <w:szCs w:val="28"/>
                <w:lang w:val="en-GB"/>
              </w:rPr>
              <w:t xml:space="preserve"> </w:t>
            </w:r>
            <w:r w:rsidRPr="0F69FE47" w:rsidR="759971C4">
              <w:rPr>
                <w:rFonts w:ascii="Tuffy-TTF" w:hAnsi="Tuffy-TTF" w:eastAsia="Tuffy-TTF" w:cs="Tuffy-TTF"/>
                <w:b w:val="1"/>
                <w:bCs w:val="1"/>
                <w:i w:val="0"/>
                <w:iCs w:val="0"/>
                <w:caps w:val="0"/>
                <w:smallCaps w:val="0"/>
                <w:noProof w:val="0"/>
                <w:color w:val="FF0000"/>
                <w:sz w:val="28"/>
                <w:szCs w:val="28"/>
                <w:lang w:val="en-GB"/>
              </w:rPr>
              <w:t>wyntog</w:t>
            </w:r>
            <w:r w:rsidRPr="0F69FE47" w:rsidR="759971C4">
              <w:rPr>
                <w:rFonts w:ascii="Tuffy-TTF" w:hAnsi="Tuffy-TTF" w:eastAsia="Tuffy-TTF" w:cs="Tuffy-TTF"/>
                <w:b w:val="1"/>
                <w:bCs w:val="1"/>
                <w:i w:val="0"/>
                <w:iCs w:val="0"/>
                <w:caps w:val="0"/>
                <w:smallCaps w:val="0"/>
                <w:noProof w:val="0"/>
                <w:color w:val="FF0000"/>
                <w:sz w:val="28"/>
                <w:szCs w:val="28"/>
                <w:lang w:val="en-GB"/>
              </w:rPr>
              <w:t>- It is windy.</w:t>
            </w:r>
          </w:p>
          <w:p w:rsidR="60F064E6" w:rsidP="6635C72B" w:rsidRDefault="55D413B4" w14:paraId="67C78D9C" w14:textId="4D18FED1">
            <w:pPr>
              <w:spacing w:before="240" w:beforeAutospacing="off" w:after="240" w:afterAutospacing="off"/>
              <w:jc w:val="center"/>
              <w:rPr>
                <w:rFonts w:ascii="Tuffy-TTF" w:hAnsi="Tuffy-TTF" w:eastAsia="Tuffy-TTF" w:cs="Tuffy-TTF"/>
                <w:b w:val="0"/>
                <w:bCs w:val="0"/>
                <w:i w:val="0"/>
                <w:iCs w:val="0"/>
                <w:caps w:val="0"/>
                <w:smallCaps w:val="0"/>
                <w:noProof w:val="0"/>
                <w:color w:val="000000" w:themeColor="text1" w:themeTint="FF" w:themeShade="FF"/>
                <w:sz w:val="28"/>
                <w:szCs w:val="28"/>
                <w:lang w:val="en-GB"/>
              </w:rPr>
            </w:pPr>
          </w:p>
          <w:p w:rsidR="60F064E6" w:rsidP="0F69FE47" w:rsidRDefault="55D413B4" w14:paraId="09E25661" w14:textId="78C32AB1">
            <w:pPr>
              <w:spacing w:before="240" w:beforeAutospacing="off" w:after="240" w:afterAutospacing="off"/>
              <w:jc w:val="center"/>
              <w:rPr>
                <w:rFonts w:ascii="Tuffy-TTF" w:hAnsi="Tuffy-TTF" w:eastAsia="Tuffy-TTF" w:cs="Tuffy-TTF"/>
                <w:b w:val="0"/>
                <w:bCs w:val="0"/>
                <w:i w:val="0"/>
                <w:iCs w:val="0"/>
                <w:caps w:val="0"/>
                <w:smallCaps w:val="0"/>
                <w:noProof w:val="0"/>
                <w:color w:val="000000" w:themeColor="text1" w:themeTint="FF" w:themeShade="FF"/>
                <w:sz w:val="28"/>
                <w:szCs w:val="28"/>
                <w:lang w:val="en-GB"/>
              </w:rPr>
            </w:pPr>
            <w:r w:rsidRPr="0F69FE47" w:rsidR="759971C4">
              <w:rPr>
                <w:rFonts w:ascii="Tuffy-TTF" w:hAnsi="Tuffy-TTF" w:eastAsia="Tuffy-TTF" w:cs="Tuffy-TTF"/>
                <w:b w:val="0"/>
                <w:bCs w:val="0"/>
                <w:i w:val="0"/>
                <w:iCs w:val="0"/>
                <w:caps w:val="0"/>
                <w:smallCaps w:val="0"/>
                <w:noProof w:val="0"/>
                <w:color w:val="000000" w:themeColor="text1" w:themeTint="FF" w:themeShade="FF"/>
                <w:sz w:val="28"/>
                <w:szCs w:val="28"/>
                <w:lang w:val="en-GB"/>
              </w:rPr>
              <w:t>Criw</w:t>
            </w:r>
            <w:r w:rsidRPr="0F69FE47" w:rsidR="759971C4">
              <w:rPr>
                <w:rFonts w:ascii="Tuffy-TTF" w:hAnsi="Tuffy-TTF" w:eastAsia="Tuffy-TTF" w:cs="Tuffy-TTF"/>
                <w:b w:val="0"/>
                <w:bCs w:val="0"/>
                <w:i w:val="0"/>
                <w:iCs w:val="0"/>
                <w:caps w:val="0"/>
                <w:smallCaps w:val="0"/>
                <w:noProof w:val="0"/>
                <w:color w:val="000000" w:themeColor="text1" w:themeTint="FF" w:themeShade="FF"/>
                <w:sz w:val="28"/>
                <w:szCs w:val="28"/>
                <w:lang w:val="en-GB"/>
              </w:rPr>
              <w:t xml:space="preserve"> Cymraeg Waunceirch.</w:t>
            </w:r>
          </w:p>
          <w:p w:rsidR="60F064E6" w:rsidP="0F69FE47" w:rsidRDefault="55D413B4" w14:paraId="0F3EDC83" w14:textId="468F5A25">
            <w:pPr>
              <w:jc w:val="center"/>
              <w:rPr>
                <w:rFonts w:ascii="Tuffy-TTF" w:hAnsi="Tuffy-TTF" w:eastAsia="Tuffy-TTF" w:cs="Tuffy-TTF"/>
                <w:b w:val="1"/>
                <w:bCs w:val="1"/>
                <w:color w:val="auto"/>
                <w:sz w:val="24"/>
                <w:szCs w:val="24"/>
              </w:rPr>
            </w:pPr>
          </w:p>
        </w:tc>
      </w:tr>
    </w:tbl>
    <w:p w:rsidRPr="00867557" w:rsidR="00C34DE3" w:rsidP="0084413C" w:rsidRDefault="00C34DE3" w14:paraId="5A39BBE3" w14:textId="77777777">
      <w:pPr>
        <w:spacing w:after="0"/>
        <w:jc w:val="center"/>
        <w:rPr>
          <w:rFonts w:ascii="Tuffy-TTF" w:hAnsi="Tuffy-TTF"/>
          <w:sz w:val="48"/>
          <w:szCs w:val="48"/>
        </w:rPr>
      </w:pPr>
    </w:p>
    <w:sectPr w:rsidRPr="00867557" w:rsidR="00C34DE3" w:rsidSect="001E58C9">
      <w:headerReference w:type="default" r:id="rId10"/>
      <w:footerReference w:type="default" r:id="rId11"/>
      <w:pgSz w:w="16838" w:h="11906" w:orient="landscape" w:code="9"/>
      <w:pgMar w:top="567" w:right="567" w:bottom="567" w:left="1361" w:header="397" w:footer="79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E58C9" w:rsidP="00457995" w:rsidRDefault="001E58C9" w14:paraId="3272907A" w14:textId="77777777">
      <w:r>
        <w:separator/>
      </w:r>
    </w:p>
  </w:endnote>
  <w:endnote w:type="continuationSeparator" w:id="0">
    <w:p w:rsidR="001E58C9" w:rsidP="00457995" w:rsidRDefault="001E58C9" w14:paraId="332A7228" w14:textId="77777777">
      <w:r>
        <w:continuationSeparator/>
      </w:r>
    </w:p>
  </w:endnote>
  <w:endnote w:type="continuationNotice" w:id="1">
    <w:p w:rsidR="001E58C9" w:rsidRDefault="001E58C9" w14:paraId="4B36A29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font>
  <w:font w:name="Calibri">
    <w:panose1 w:val="020F0502020204030204"/>
    <w:charset w:val="00"/>
    <w:family w:val="swiss"/>
    <w:pitch w:val="variable"/>
    <w:sig w:usb0="E4002EFF" w:usb1="C200247B" w:usb2="00000009" w:usb3="00000000" w:csb0="000001FF" w:csb1="00000000"/>
    <w:embedRegular w:fontKey="{D7527EDE-F862-4326-BF1B-22943057CCAE}" r:id="rId1"/>
    <w:embedBold w:fontKey="{4DD71581-F5C1-46DA-BEB7-011197CC0BA8}" r:id="rId2"/>
  </w:font>
  <w:font w:name="Twinkl">
    <w:charset w:val="00"/>
    <w:family w:val="auto"/>
    <w:pitch w:val="variable"/>
    <w:sig w:usb0="A00000AF" w:usb1="5000205B" w:usb2="00000000" w:usb3="00000000" w:csb0="00000093" w:csb1="00000000"/>
    <w:embedRegular w:fontKey="{F640E89A-4352-4A05-BEB0-E06DB1A40DD5}" r:id="rId3"/>
    <w:embedBold w:fontKey="{E79090F1-473A-4B6A-91D3-70D04C8EE7AD}" r:id="rId4"/>
  </w:font>
  <w:font w:name="Sassoon Infant Rg">
    <w:panose1 w:val="00000000000000000000"/>
    <w:charset w:val="00"/>
    <w:family w:val="modern"/>
    <w:notTrueType/>
    <w:pitch w:val="variable"/>
    <w:sig w:usb0="800000AF" w:usb1="4000004A" w:usb2="00000010" w:usb3="00000000" w:csb0="00000001" w:csb1="00000000"/>
  </w:font>
  <w:font w:name="Twinkl SemiBold">
    <w:altName w:val="Times New Roman"/>
    <w:charset w:val="00"/>
    <w:family w:val="auto"/>
    <w:pitch w:val="variable"/>
    <w:sig w:usb0="A00000AF"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Tuffy-TTF">
    <w:charset w:val="00"/>
    <w:family w:val="swiss"/>
    <w:pitch w:val="variable"/>
    <w:sig w:usb0="80000003" w:usb1="00000002" w:usb2="00000000" w:usb3="00000000" w:csb0="00000001" w:csb1="00000000"/>
    <w:embedRegular w:fontKey="{D1325DBA-F2F1-46D4-B905-76DCBCB6542D}" r:id="rId5"/>
    <w:embedBold w:fontKey="{54F9AF58-900B-42B5-8FA2-E757882F54CA}" r:id="rId6"/>
    <w:embedItalic w:fontKey="{DEB0B96F-EF5C-4E93-83E3-2E60EB3DDC1B}" r:id="rId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72C3148D-E3E2-4958-8DBF-0F448BE69240}" r:id="rId8"/>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951C8" w:rsidR="00620BAB" w:rsidP="007D71D7" w:rsidRDefault="00620BAB" w14:paraId="5F3CD94B" w14:textId="314D792A">
    <w:pPr>
      <w:pStyle w:val="Header"/>
      <w:jc w:val="center"/>
      <w:rPr>
        <w:sz w:val="16"/>
        <w:szCs w:val="16"/>
      </w:rPr>
    </w:pPr>
    <w:r w:rsidRPr="008951C8">
      <w:rPr>
        <w:rStyle w:val="PageNumbers-TwinklChar"/>
      </w:rPr>
      <w:t xml:space="preserve">Page </w:t>
    </w:r>
    <w:r w:rsidRPr="008951C8">
      <w:rPr>
        <w:rStyle w:val="PageNumbers-TwinklChar"/>
      </w:rPr>
      <w:fldChar w:fldCharType="begin"/>
    </w:r>
    <w:r w:rsidRPr="008951C8">
      <w:rPr>
        <w:rStyle w:val="PageNumbers-TwinklChar"/>
      </w:rPr>
      <w:instrText xml:space="preserve"> PAGE </w:instrText>
    </w:r>
    <w:r w:rsidRPr="008951C8">
      <w:rPr>
        <w:rStyle w:val="PageNumbers-TwinklChar"/>
      </w:rPr>
      <w:fldChar w:fldCharType="separate"/>
    </w:r>
    <w:r w:rsidR="001E61A2">
      <w:rPr>
        <w:rStyle w:val="PageNumbers-TwinklChar"/>
      </w:rPr>
      <w:t>1</w:t>
    </w:r>
    <w:r w:rsidRPr="008951C8">
      <w:rPr>
        <w:rStyle w:val="PageNumbers-TwinklChar"/>
      </w:rPr>
      <w:fldChar w:fldCharType="end"/>
    </w:r>
    <w:r w:rsidRPr="008951C8">
      <w:rPr>
        <w:rStyle w:val="PageNumbers-TwinklChar"/>
      </w:rPr>
      <w:t xml:space="preserve"> of</w:t>
    </w:r>
    <w:r w:rsidRPr="008951C8">
      <w:rPr>
        <w:sz w:val="16"/>
        <w:szCs w:val="16"/>
      </w:rPr>
      <w:t xml:space="preserve"> </w:t>
    </w:r>
    <w:r w:rsidRPr="6875FD29">
      <w:rPr>
        <w:noProof/>
        <w:sz w:val="16"/>
        <w:szCs w:val="16"/>
      </w:rPr>
      <w:fldChar w:fldCharType="begin"/>
    </w:r>
    <w:r w:rsidRPr="008951C8">
      <w:rPr>
        <w:sz w:val="16"/>
        <w:szCs w:val="16"/>
      </w:rPr>
      <w:instrText xml:space="preserve"> NUMPAGES  </w:instrText>
    </w:r>
    <w:r w:rsidRPr="6875FD29">
      <w:rPr>
        <w:sz w:val="16"/>
        <w:szCs w:val="16"/>
      </w:rPr>
      <w:fldChar w:fldCharType="separate"/>
    </w:r>
    <w:r>
      <w:rPr>
        <w:noProof/>
        <w:sz w:val="16"/>
        <w:szCs w:val="16"/>
      </w:rPr>
      <w:t>5</w:t>
    </w:r>
    <w:r w:rsidRPr="6875FD29">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E58C9" w:rsidP="00457995" w:rsidRDefault="001E58C9" w14:paraId="6FBC4FFE" w14:textId="77777777">
      <w:r>
        <w:separator/>
      </w:r>
    </w:p>
  </w:footnote>
  <w:footnote w:type="continuationSeparator" w:id="0">
    <w:p w:rsidR="001E58C9" w:rsidP="00457995" w:rsidRDefault="001E58C9" w14:paraId="4324D1E6" w14:textId="77777777">
      <w:r>
        <w:continuationSeparator/>
      </w:r>
    </w:p>
  </w:footnote>
  <w:footnote w:type="continuationNotice" w:id="1">
    <w:p w:rsidR="001E58C9" w:rsidRDefault="001E58C9" w14:paraId="55092B9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90"/>
      <w:gridCol w:w="3590"/>
      <w:gridCol w:w="3590"/>
    </w:tblGrid>
    <w:tr w:rsidR="00620BAB" w:rsidTr="6875FD29" w14:paraId="0ACA37D3" w14:textId="77777777">
      <w:trPr>
        <w:trHeight w:val="300"/>
      </w:trPr>
      <w:tc>
        <w:tcPr>
          <w:tcW w:w="3590" w:type="dxa"/>
        </w:tcPr>
        <w:p w:rsidR="00620BAB" w:rsidP="6875FD29" w:rsidRDefault="00620BAB" w14:paraId="66E8DD3A" w14:textId="1ECA15E6">
          <w:pPr>
            <w:pStyle w:val="Header"/>
            <w:ind w:left="-115"/>
            <w:jc w:val="left"/>
          </w:pPr>
        </w:p>
      </w:tc>
      <w:tc>
        <w:tcPr>
          <w:tcW w:w="3590" w:type="dxa"/>
        </w:tcPr>
        <w:p w:rsidR="00620BAB" w:rsidP="6875FD29" w:rsidRDefault="00620BAB" w14:paraId="18E6B6CE" w14:textId="4546E179">
          <w:pPr>
            <w:pStyle w:val="Header"/>
            <w:jc w:val="center"/>
          </w:pPr>
        </w:p>
      </w:tc>
      <w:tc>
        <w:tcPr>
          <w:tcW w:w="3590" w:type="dxa"/>
        </w:tcPr>
        <w:p w:rsidR="00620BAB" w:rsidP="6875FD29" w:rsidRDefault="00620BAB" w14:paraId="2D40F13C" w14:textId="68CCD161">
          <w:pPr>
            <w:pStyle w:val="Header"/>
            <w:ind w:right="-115"/>
            <w:jc w:val="right"/>
          </w:pPr>
        </w:p>
      </w:tc>
    </w:tr>
  </w:tbl>
  <w:p w:rsidR="00620BAB" w:rsidP="6875FD29" w:rsidRDefault="00620BAB" w14:paraId="374C8F5A" w14:textId="524603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8">
    <w:nsid w:val="38cb0e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B5F7152"/>
    <w:multiLevelType w:val="hybridMultilevel"/>
    <w:tmpl w:val="44CE0942"/>
    <w:lvl w:ilvl="0" w:tplc="FCE6B1C8">
      <w:start w:val="1"/>
      <w:numFmt w:val="bullet"/>
      <w:pStyle w:val="ListParagraph"/>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2CB43C99"/>
    <w:multiLevelType w:val="hybridMultilevel"/>
    <w:tmpl w:val="DC3205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F0D542C"/>
    <w:multiLevelType w:val="hybridMultilevel"/>
    <w:tmpl w:val="CC6E513E"/>
    <w:lvl w:ilvl="0" w:tplc="46269D90">
      <w:start w:val="1"/>
      <w:numFmt w:val="decimal"/>
      <w:lvlText w:val="%1."/>
      <w:lvlJc w:val="left"/>
      <w:pPr>
        <w:ind w:left="720" w:hanging="360"/>
      </w:pPr>
    </w:lvl>
    <w:lvl w:ilvl="1" w:tplc="16620C28">
      <w:start w:val="1"/>
      <w:numFmt w:val="lowerLetter"/>
      <w:lvlText w:val="%2."/>
      <w:lvlJc w:val="left"/>
      <w:pPr>
        <w:ind w:left="1440" w:hanging="360"/>
      </w:pPr>
    </w:lvl>
    <w:lvl w:ilvl="2" w:tplc="AB2C2B62">
      <w:start w:val="1"/>
      <w:numFmt w:val="lowerRoman"/>
      <w:lvlText w:val="%3."/>
      <w:lvlJc w:val="right"/>
      <w:pPr>
        <w:ind w:left="2160" w:hanging="180"/>
      </w:pPr>
    </w:lvl>
    <w:lvl w:ilvl="3" w:tplc="B50E6B5C">
      <w:start w:val="1"/>
      <w:numFmt w:val="decimal"/>
      <w:lvlText w:val="%4."/>
      <w:lvlJc w:val="left"/>
      <w:pPr>
        <w:ind w:left="2880" w:hanging="360"/>
      </w:pPr>
    </w:lvl>
    <w:lvl w:ilvl="4" w:tplc="1834DB82">
      <w:start w:val="1"/>
      <w:numFmt w:val="lowerLetter"/>
      <w:lvlText w:val="%5."/>
      <w:lvlJc w:val="left"/>
      <w:pPr>
        <w:ind w:left="3600" w:hanging="360"/>
      </w:pPr>
    </w:lvl>
    <w:lvl w:ilvl="5" w:tplc="8848A564">
      <w:start w:val="1"/>
      <w:numFmt w:val="lowerRoman"/>
      <w:lvlText w:val="%6."/>
      <w:lvlJc w:val="right"/>
      <w:pPr>
        <w:ind w:left="4320" w:hanging="180"/>
      </w:pPr>
    </w:lvl>
    <w:lvl w:ilvl="6" w:tplc="58CE3334">
      <w:start w:val="1"/>
      <w:numFmt w:val="decimal"/>
      <w:lvlText w:val="%7."/>
      <w:lvlJc w:val="left"/>
      <w:pPr>
        <w:ind w:left="5040" w:hanging="360"/>
      </w:pPr>
    </w:lvl>
    <w:lvl w:ilvl="7" w:tplc="A4EA177E">
      <w:start w:val="1"/>
      <w:numFmt w:val="lowerLetter"/>
      <w:lvlText w:val="%8."/>
      <w:lvlJc w:val="left"/>
      <w:pPr>
        <w:ind w:left="5760" w:hanging="360"/>
      </w:pPr>
    </w:lvl>
    <w:lvl w:ilvl="8" w:tplc="BF3024F0">
      <w:start w:val="1"/>
      <w:numFmt w:val="lowerRoman"/>
      <w:lvlText w:val="%9."/>
      <w:lvlJc w:val="right"/>
      <w:pPr>
        <w:ind w:left="6480" w:hanging="180"/>
      </w:pPr>
    </w:lvl>
  </w:abstractNum>
  <w:abstractNum w:abstractNumId="3" w15:restartNumberingAfterBreak="0">
    <w:nsid w:val="4B2B0611"/>
    <w:multiLevelType w:val="hybridMultilevel"/>
    <w:tmpl w:val="DFAA3A0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58144137"/>
    <w:multiLevelType w:val="hybridMultilevel"/>
    <w:tmpl w:val="3522A6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71690FA7"/>
    <w:multiLevelType w:val="hybridMultilevel"/>
    <w:tmpl w:val="04C439F2"/>
    <w:lvl w:ilvl="0" w:tplc="546C1754">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773169AD"/>
    <w:multiLevelType w:val="hybridMultilevel"/>
    <w:tmpl w:val="5046DBB4"/>
    <w:lvl w:ilvl="0" w:tplc="C740A046">
      <w:start w:val="1"/>
      <w:numFmt w:val="decimal"/>
      <w:lvlText w:val="%1."/>
      <w:lvlJc w:val="left"/>
      <w:pPr>
        <w:ind w:left="720" w:hanging="360"/>
      </w:pPr>
      <w:rPr>
        <w:rFonts w:hint="default" w:ascii="SF Cartoonist Hand" w:hAnsi="SF Cartoonist Hand"/>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3">
    <w:abstractNumId w:val="8"/>
  </w:num>
  <w:num w:numId="1" w16cid:durableId="1492259748">
    <w:abstractNumId w:val="2"/>
  </w:num>
  <w:num w:numId="2" w16cid:durableId="600724166">
    <w:abstractNumId w:val="1"/>
  </w:num>
  <w:num w:numId="3" w16cid:durableId="1128016104">
    <w:abstractNumId w:val="7"/>
  </w:num>
  <w:num w:numId="4" w16cid:durableId="1314917785">
    <w:abstractNumId w:val="3"/>
  </w:num>
  <w:num w:numId="5" w16cid:durableId="1693266523">
    <w:abstractNumId w:val="0"/>
  </w:num>
  <w:num w:numId="6" w16cid:durableId="121846432">
    <w:abstractNumId w:val="5"/>
  </w:num>
  <w:num w:numId="7" w16cid:durableId="1077746184">
    <w:abstractNumId w:val="6"/>
  </w:num>
  <w:num w:numId="8" w16cid:durableId="1075132774">
    <w:abstractNumId w:val="0"/>
  </w:num>
  <w:num w:numId="9" w16cid:durableId="878786599">
    <w:abstractNumId w:val="0"/>
  </w:num>
  <w:num w:numId="10" w16cid:durableId="2126581586">
    <w:abstractNumId w:val="5"/>
  </w:num>
  <w:num w:numId="11" w16cid:durableId="1723476651">
    <w:abstractNumId w:val="5"/>
  </w:num>
  <w:num w:numId="12" w16cid:durableId="15034661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13C"/>
    <w:rsid w:val="000174D9"/>
    <w:rsid w:val="00047EC5"/>
    <w:rsid w:val="000B1400"/>
    <w:rsid w:val="000C442B"/>
    <w:rsid w:val="000E76D7"/>
    <w:rsid w:val="001125D4"/>
    <w:rsid w:val="00120F2F"/>
    <w:rsid w:val="00121259"/>
    <w:rsid w:val="001B10D5"/>
    <w:rsid w:val="001D6A87"/>
    <w:rsid w:val="001E14CE"/>
    <w:rsid w:val="001E58C9"/>
    <w:rsid w:val="001E61A2"/>
    <w:rsid w:val="00232878"/>
    <w:rsid w:val="00262E38"/>
    <w:rsid w:val="00269413"/>
    <w:rsid w:val="002D31CD"/>
    <w:rsid w:val="00305DFA"/>
    <w:rsid w:val="003061FE"/>
    <w:rsid w:val="003163C1"/>
    <w:rsid w:val="00335C8E"/>
    <w:rsid w:val="003519A6"/>
    <w:rsid w:val="00385C57"/>
    <w:rsid w:val="003917D5"/>
    <w:rsid w:val="003D02E3"/>
    <w:rsid w:val="00421503"/>
    <w:rsid w:val="00457995"/>
    <w:rsid w:val="00461653"/>
    <w:rsid w:val="0046484D"/>
    <w:rsid w:val="004665C4"/>
    <w:rsid w:val="0046736E"/>
    <w:rsid w:val="00485A45"/>
    <w:rsid w:val="004953B3"/>
    <w:rsid w:val="004C3151"/>
    <w:rsid w:val="004D746E"/>
    <w:rsid w:val="00500A9A"/>
    <w:rsid w:val="00573336"/>
    <w:rsid w:val="005845D7"/>
    <w:rsid w:val="005D3C40"/>
    <w:rsid w:val="005F3B5C"/>
    <w:rsid w:val="006135DC"/>
    <w:rsid w:val="00620BAB"/>
    <w:rsid w:val="0066DD3C"/>
    <w:rsid w:val="006C78A7"/>
    <w:rsid w:val="006D0136"/>
    <w:rsid w:val="006D206B"/>
    <w:rsid w:val="006D543D"/>
    <w:rsid w:val="006F2305"/>
    <w:rsid w:val="006F5D29"/>
    <w:rsid w:val="0075545F"/>
    <w:rsid w:val="00795251"/>
    <w:rsid w:val="007D71D7"/>
    <w:rsid w:val="007F41D4"/>
    <w:rsid w:val="0084413C"/>
    <w:rsid w:val="00867557"/>
    <w:rsid w:val="008678C8"/>
    <w:rsid w:val="00875F2D"/>
    <w:rsid w:val="008951C8"/>
    <w:rsid w:val="008B61F2"/>
    <w:rsid w:val="008D1F80"/>
    <w:rsid w:val="008E3019"/>
    <w:rsid w:val="00920F12"/>
    <w:rsid w:val="0092159D"/>
    <w:rsid w:val="00926563"/>
    <w:rsid w:val="00952465"/>
    <w:rsid w:val="009D77FB"/>
    <w:rsid w:val="009F3C31"/>
    <w:rsid w:val="00A12BD3"/>
    <w:rsid w:val="00A1324C"/>
    <w:rsid w:val="00A671B4"/>
    <w:rsid w:val="00A80A7E"/>
    <w:rsid w:val="00A83723"/>
    <w:rsid w:val="00A97509"/>
    <w:rsid w:val="00AC7268"/>
    <w:rsid w:val="00AD3AE5"/>
    <w:rsid w:val="00AE4DE8"/>
    <w:rsid w:val="00AE5C0E"/>
    <w:rsid w:val="00B13355"/>
    <w:rsid w:val="00B2259E"/>
    <w:rsid w:val="00B54691"/>
    <w:rsid w:val="00C1C356"/>
    <w:rsid w:val="00C34DE3"/>
    <w:rsid w:val="00C748A2"/>
    <w:rsid w:val="00C96F0A"/>
    <w:rsid w:val="00D61A22"/>
    <w:rsid w:val="00D94707"/>
    <w:rsid w:val="00DD163F"/>
    <w:rsid w:val="00DD31E1"/>
    <w:rsid w:val="00DF498B"/>
    <w:rsid w:val="00E52F05"/>
    <w:rsid w:val="00E738F6"/>
    <w:rsid w:val="00ED1CDA"/>
    <w:rsid w:val="00EF44C9"/>
    <w:rsid w:val="00F33400"/>
    <w:rsid w:val="00F4660C"/>
    <w:rsid w:val="00F467C2"/>
    <w:rsid w:val="00F50AC6"/>
    <w:rsid w:val="00F534DB"/>
    <w:rsid w:val="00F57274"/>
    <w:rsid w:val="00FC13B8"/>
    <w:rsid w:val="00FF13C5"/>
    <w:rsid w:val="0108781A"/>
    <w:rsid w:val="0110C5F5"/>
    <w:rsid w:val="0112E14A"/>
    <w:rsid w:val="012B0119"/>
    <w:rsid w:val="012B42AD"/>
    <w:rsid w:val="013142CC"/>
    <w:rsid w:val="013CD12B"/>
    <w:rsid w:val="0159EDDC"/>
    <w:rsid w:val="015D4DBC"/>
    <w:rsid w:val="01631AE8"/>
    <w:rsid w:val="0194A0C3"/>
    <w:rsid w:val="01A1ACDF"/>
    <w:rsid w:val="01E3214F"/>
    <w:rsid w:val="02074C0C"/>
    <w:rsid w:val="020F20AD"/>
    <w:rsid w:val="0262E7F9"/>
    <w:rsid w:val="02806F45"/>
    <w:rsid w:val="02A19222"/>
    <w:rsid w:val="02A32BE5"/>
    <w:rsid w:val="02BD432B"/>
    <w:rsid w:val="02D073E2"/>
    <w:rsid w:val="02EE9F10"/>
    <w:rsid w:val="03019CC5"/>
    <w:rsid w:val="03286BAF"/>
    <w:rsid w:val="03299E95"/>
    <w:rsid w:val="0342AD1C"/>
    <w:rsid w:val="03499981"/>
    <w:rsid w:val="036159A8"/>
    <w:rsid w:val="03782721"/>
    <w:rsid w:val="03B145CC"/>
    <w:rsid w:val="03E7121D"/>
    <w:rsid w:val="041D0023"/>
    <w:rsid w:val="042C0AF8"/>
    <w:rsid w:val="044DBA46"/>
    <w:rsid w:val="046F537A"/>
    <w:rsid w:val="0490B01C"/>
    <w:rsid w:val="049EF6ED"/>
    <w:rsid w:val="04A0F946"/>
    <w:rsid w:val="04E6DFF6"/>
    <w:rsid w:val="052E2DF0"/>
    <w:rsid w:val="05415A23"/>
    <w:rsid w:val="055A0E2F"/>
    <w:rsid w:val="05869AF8"/>
    <w:rsid w:val="059E53FE"/>
    <w:rsid w:val="05BB776F"/>
    <w:rsid w:val="05C1B241"/>
    <w:rsid w:val="06148490"/>
    <w:rsid w:val="0680315E"/>
    <w:rsid w:val="0693E7E1"/>
    <w:rsid w:val="069D5C1A"/>
    <w:rsid w:val="06ADE7A0"/>
    <w:rsid w:val="06D42216"/>
    <w:rsid w:val="06EB6D14"/>
    <w:rsid w:val="06FEE97A"/>
    <w:rsid w:val="0717E40A"/>
    <w:rsid w:val="073251FF"/>
    <w:rsid w:val="0733D600"/>
    <w:rsid w:val="074295BD"/>
    <w:rsid w:val="076F5D17"/>
    <w:rsid w:val="07B58B02"/>
    <w:rsid w:val="07CED663"/>
    <w:rsid w:val="07D5CF3C"/>
    <w:rsid w:val="0848DFB3"/>
    <w:rsid w:val="08669396"/>
    <w:rsid w:val="0876C438"/>
    <w:rsid w:val="089839AA"/>
    <w:rsid w:val="08ADC3F5"/>
    <w:rsid w:val="08B13C19"/>
    <w:rsid w:val="08C538A7"/>
    <w:rsid w:val="08D2E1B8"/>
    <w:rsid w:val="08DA480D"/>
    <w:rsid w:val="08F36972"/>
    <w:rsid w:val="090D5379"/>
    <w:rsid w:val="091DC2AA"/>
    <w:rsid w:val="0921BFBA"/>
    <w:rsid w:val="0929DAC2"/>
    <w:rsid w:val="093CB27F"/>
    <w:rsid w:val="093FB6C4"/>
    <w:rsid w:val="0946BE3A"/>
    <w:rsid w:val="096CC4BC"/>
    <w:rsid w:val="098B92B2"/>
    <w:rsid w:val="098FD0E1"/>
    <w:rsid w:val="0999ED3B"/>
    <w:rsid w:val="09B77612"/>
    <w:rsid w:val="09B99B43"/>
    <w:rsid w:val="09C44834"/>
    <w:rsid w:val="09C5EC70"/>
    <w:rsid w:val="09CC92D6"/>
    <w:rsid w:val="09E00774"/>
    <w:rsid w:val="09FA507D"/>
    <w:rsid w:val="0A04A93B"/>
    <w:rsid w:val="0A0BC2D8"/>
    <w:rsid w:val="0A1116FE"/>
    <w:rsid w:val="0A49C688"/>
    <w:rsid w:val="0A4BF236"/>
    <w:rsid w:val="0A6AADBC"/>
    <w:rsid w:val="0A7986F2"/>
    <w:rsid w:val="0A864344"/>
    <w:rsid w:val="0AA3A39C"/>
    <w:rsid w:val="0AFDB8D0"/>
    <w:rsid w:val="0B2E8F62"/>
    <w:rsid w:val="0B2EF98C"/>
    <w:rsid w:val="0B3B8309"/>
    <w:rsid w:val="0B3D4557"/>
    <w:rsid w:val="0B406C98"/>
    <w:rsid w:val="0B6D5325"/>
    <w:rsid w:val="0B7B3F3D"/>
    <w:rsid w:val="0B8A7419"/>
    <w:rsid w:val="0B998B23"/>
    <w:rsid w:val="0BB74822"/>
    <w:rsid w:val="0BCBB4AB"/>
    <w:rsid w:val="0C03ACAF"/>
    <w:rsid w:val="0C5DF619"/>
    <w:rsid w:val="0C999315"/>
    <w:rsid w:val="0CCFB705"/>
    <w:rsid w:val="0CD7536A"/>
    <w:rsid w:val="0CE5B90E"/>
    <w:rsid w:val="0CF86AB2"/>
    <w:rsid w:val="0CF93D19"/>
    <w:rsid w:val="0CFD31EB"/>
    <w:rsid w:val="0CFD8D32"/>
    <w:rsid w:val="0D055D5D"/>
    <w:rsid w:val="0D0854B9"/>
    <w:rsid w:val="0D23332F"/>
    <w:rsid w:val="0D32DD4E"/>
    <w:rsid w:val="0D457A35"/>
    <w:rsid w:val="0D511D6E"/>
    <w:rsid w:val="0D95FFFD"/>
    <w:rsid w:val="0DAC5EBC"/>
    <w:rsid w:val="0DB127B4"/>
    <w:rsid w:val="0DB6965D"/>
    <w:rsid w:val="0DC1AF0E"/>
    <w:rsid w:val="0DD01EC4"/>
    <w:rsid w:val="0DE0C49C"/>
    <w:rsid w:val="0DE44A82"/>
    <w:rsid w:val="0DE73DAF"/>
    <w:rsid w:val="0DEAF2A5"/>
    <w:rsid w:val="0E127809"/>
    <w:rsid w:val="0E416A90"/>
    <w:rsid w:val="0E5A7625"/>
    <w:rsid w:val="0E629030"/>
    <w:rsid w:val="0EAE4A43"/>
    <w:rsid w:val="0EB7C3EB"/>
    <w:rsid w:val="0EDCB4BD"/>
    <w:rsid w:val="0F0F76F7"/>
    <w:rsid w:val="0F0F92F7"/>
    <w:rsid w:val="0F120046"/>
    <w:rsid w:val="0F3C36F2"/>
    <w:rsid w:val="0F495887"/>
    <w:rsid w:val="0F539961"/>
    <w:rsid w:val="0F689C0D"/>
    <w:rsid w:val="0F69FE47"/>
    <w:rsid w:val="0F7AF1F4"/>
    <w:rsid w:val="0FB607F9"/>
    <w:rsid w:val="0FD2F6EE"/>
    <w:rsid w:val="0FEF1174"/>
    <w:rsid w:val="0FFEF528"/>
    <w:rsid w:val="10355EFE"/>
    <w:rsid w:val="1040737F"/>
    <w:rsid w:val="104B2002"/>
    <w:rsid w:val="1050D886"/>
    <w:rsid w:val="1087877F"/>
    <w:rsid w:val="108C865D"/>
    <w:rsid w:val="10A9F448"/>
    <w:rsid w:val="10AC3D58"/>
    <w:rsid w:val="10CE703F"/>
    <w:rsid w:val="10E25192"/>
    <w:rsid w:val="1100D6A1"/>
    <w:rsid w:val="115739BC"/>
    <w:rsid w:val="1182ADCD"/>
    <w:rsid w:val="11867AC5"/>
    <w:rsid w:val="118AE1D5"/>
    <w:rsid w:val="119063E2"/>
    <w:rsid w:val="11C66784"/>
    <w:rsid w:val="11D62D3F"/>
    <w:rsid w:val="11FB2E03"/>
    <w:rsid w:val="123B59AD"/>
    <w:rsid w:val="12552577"/>
    <w:rsid w:val="1257879C"/>
    <w:rsid w:val="1263B675"/>
    <w:rsid w:val="1267D0EC"/>
    <w:rsid w:val="129B0D62"/>
    <w:rsid w:val="12AA6C00"/>
    <w:rsid w:val="12BC9F62"/>
    <w:rsid w:val="12C4F252"/>
    <w:rsid w:val="12C6CFB1"/>
    <w:rsid w:val="12DF962D"/>
    <w:rsid w:val="1318D0C9"/>
    <w:rsid w:val="131BEF9C"/>
    <w:rsid w:val="132269C7"/>
    <w:rsid w:val="135901F3"/>
    <w:rsid w:val="137241B6"/>
    <w:rsid w:val="1375228E"/>
    <w:rsid w:val="1383B5DF"/>
    <w:rsid w:val="13C2774F"/>
    <w:rsid w:val="13D9AC1F"/>
    <w:rsid w:val="13E4BFAF"/>
    <w:rsid w:val="14150C3B"/>
    <w:rsid w:val="141BDA3B"/>
    <w:rsid w:val="1467C0CB"/>
    <w:rsid w:val="14A74113"/>
    <w:rsid w:val="14EA0C9E"/>
    <w:rsid w:val="14F63755"/>
    <w:rsid w:val="14FBD2CA"/>
    <w:rsid w:val="15560B22"/>
    <w:rsid w:val="157FA38C"/>
    <w:rsid w:val="1598E586"/>
    <w:rsid w:val="159FD30B"/>
    <w:rsid w:val="15A4B2D8"/>
    <w:rsid w:val="15BBD681"/>
    <w:rsid w:val="15C86DF0"/>
    <w:rsid w:val="160C2ABE"/>
    <w:rsid w:val="165B2E48"/>
    <w:rsid w:val="1676C04C"/>
    <w:rsid w:val="16B2E617"/>
    <w:rsid w:val="16EC72D8"/>
    <w:rsid w:val="1748E7F6"/>
    <w:rsid w:val="1783CE61"/>
    <w:rsid w:val="17A002DD"/>
    <w:rsid w:val="17A30618"/>
    <w:rsid w:val="17D90E71"/>
    <w:rsid w:val="18074855"/>
    <w:rsid w:val="182EF06B"/>
    <w:rsid w:val="1832944A"/>
    <w:rsid w:val="1836376A"/>
    <w:rsid w:val="1857BAA6"/>
    <w:rsid w:val="187BC248"/>
    <w:rsid w:val="188DE17E"/>
    <w:rsid w:val="1897C73A"/>
    <w:rsid w:val="18AC680F"/>
    <w:rsid w:val="18B4FF46"/>
    <w:rsid w:val="18BE9414"/>
    <w:rsid w:val="1926F161"/>
    <w:rsid w:val="1932A3EF"/>
    <w:rsid w:val="193B94DF"/>
    <w:rsid w:val="19526924"/>
    <w:rsid w:val="198F40F9"/>
    <w:rsid w:val="1992A00B"/>
    <w:rsid w:val="19AFF4D7"/>
    <w:rsid w:val="19D09CFE"/>
    <w:rsid w:val="19F7560E"/>
    <w:rsid w:val="1A165921"/>
    <w:rsid w:val="1A519298"/>
    <w:rsid w:val="1A613548"/>
    <w:rsid w:val="1A8297EE"/>
    <w:rsid w:val="1A97C115"/>
    <w:rsid w:val="1AC4820B"/>
    <w:rsid w:val="1AC8D286"/>
    <w:rsid w:val="1AFA6ACB"/>
    <w:rsid w:val="1B077A23"/>
    <w:rsid w:val="1B11C772"/>
    <w:rsid w:val="1B235760"/>
    <w:rsid w:val="1B7BCA5D"/>
    <w:rsid w:val="1BADBA2A"/>
    <w:rsid w:val="1BBE9ADF"/>
    <w:rsid w:val="1BD01A1D"/>
    <w:rsid w:val="1BE082DA"/>
    <w:rsid w:val="1BF0B000"/>
    <w:rsid w:val="1BF81F20"/>
    <w:rsid w:val="1BFB07FE"/>
    <w:rsid w:val="1C092E51"/>
    <w:rsid w:val="1C1C273A"/>
    <w:rsid w:val="1C237F86"/>
    <w:rsid w:val="1C2CFAFB"/>
    <w:rsid w:val="1C3175D2"/>
    <w:rsid w:val="1C34B5B0"/>
    <w:rsid w:val="1C404C9F"/>
    <w:rsid w:val="1CA16356"/>
    <w:rsid w:val="1CA17E00"/>
    <w:rsid w:val="1CE56212"/>
    <w:rsid w:val="1D380482"/>
    <w:rsid w:val="1D48B336"/>
    <w:rsid w:val="1D4CE22A"/>
    <w:rsid w:val="1D4EDAF8"/>
    <w:rsid w:val="1D535711"/>
    <w:rsid w:val="1DB2D76B"/>
    <w:rsid w:val="1DC586E8"/>
    <w:rsid w:val="1DCB7F39"/>
    <w:rsid w:val="1DFCAFEB"/>
    <w:rsid w:val="1E05F78A"/>
    <w:rsid w:val="1E12F6CC"/>
    <w:rsid w:val="1E3488A3"/>
    <w:rsid w:val="1E63956F"/>
    <w:rsid w:val="1E63D5F9"/>
    <w:rsid w:val="1E8758EE"/>
    <w:rsid w:val="1E88E649"/>
    <w:rsid w:val="1E9B8B29"/>
    <w:rsid w:val="1E9D199B"/>
    <w:rsid w:val="1EA397DB"/>
    <w:rsid w:val="1EAB0AE4"/>
    <w:rsid w:val="1EF88757"/>
    <w:rsid w:val="1EFBA738"/>
    <w:rsid w:val="1F1209C3"/>
    <w:rsid w:val="1F2F0E4D"/>
    <w:rsid w:val="1F4264EE"/>
    <w:rsid w:val="1F5A7A92"/>
    <w:rsid w:val="1F5F9B00"/>
    <w:rsid w:val="1F692A56"/>
    <w:rsid w:val="1F6A9D86"/>
    <w:rsid w:val="1F6BE754"/>
    <w:rsid w:val="1FD070EE"/>
    <w:rsid w:val="200804E8"/>
    <w:rsid w:val="201E8C31"/>
    <w:rsid w:val="2027E855"/>
    <w:rsid w:val="20676F42"/>
    <w:rsid w:val="2086E0FF"/>
    <w:rsid w:val="20AB36C8"/>
    <w:rsid w:val="20D291B0"/>
    <w:rsid w:val="20E7547D"/>
    <w:rsid w:val="2103310A"/>
    <w:rsid w:val="21066DE7"/>
    <w:rsid w:val="211BE10F"/>
    <w:rsid w:val="2159ACC3"/>
    <w:rsid w:val="215DCFDA"/>
    <w:rsid w:val="2161EB13"/>
    <w:rsid w:val="21D769CC"/>
    <w:rsid w:val="2243135C"/>
    <w:rsid w:val="2253A291"/>
    <w:rsid w:val="226A0D83"/>
    <w:rsid w:val="228312B0"/>
    <w:rsid w:val="22861346"/>
    <w:rsid w:val="22C1EDBF"/>
    <w:rsid w:val="22CD8098"/>
    <w:rsid w:val="22D4B463"/>
    <w:rsid w:val="22DE0E77"/>
    <w:rsid w:val="22F3755A"/>
    <w:rsid w:val="23166781"/>
    <w:rsid w:val="231E1DD3"/>
    <w:rsid w:val="2323ADA3"/>
    <w:rsid w:val="232571E7"/>
    <w:rsid w:val="2326323B"/>
    <w:rsid w:val="23270048"/>
    <w:rsid w:val="232BB48F"/>
    <w:rsid w:val="2331F1EC"/>
    <w:rsid w:val="2345649B"/>
    <w:rsid w:val="2367DAA5"/>
    <w:rsid w:val="239B3638"/>
    <w:rsid w:val="23D5A848"/>
    <w:rsid w:val="23E59E87"/>
    <w:rsid w:val="23F55F8F"/>
    <w:rsid w:val="23F71557"/>
    <w:rsid w:val="2409C7E5"/>
    <w:rsid w:val="24123BF5"/>
    <w:rsid w:val="2457B479"/>
    <w:rsid w:val="246DD86B"/>
    <w:rsid w:val="24AFB0D7"/>
    <w:rsid w:val="24C9EB93"/>
    <w:rsid w:val="24D1BE3E"/>
    <w:rsid w:val="24EC37D1"/>
    <w:rsid w:val="24F94A30"/>
    <w:rsid w:val="24FB6012"/>
    <w:rsid w:val="2515DBE2"/>
    <w:rsid w:val="25320EDD"/>
    <w:rsid w:val="25488580"/>
    <w:rsid w:val="256822EA"/>
    <w:rsid w:val="25898778"/>
    <w:rsid w:val="25914A44"/>
    <w:rsid w:val="25971DC2"/>
    <w:rsid w:val="25A9BA08"/>
    <w:rsid w:val="25D331A3"/>
    <w:rsid w:val="25D3BAEF"/>
    <w:rsid w:val="25D420E7"/>
    <w:rsid w:val="25E94613"/>
    <w:rsid w:val="2602DF3F"/>
    <w:rsid w:val="26039E51"/>
    <w:rsid w:val="26618C9D"/>
    <w:rsid w:val="2684DA73"/>
    <w:rsid w:val="26A9586B"/>
    <w:rsid w:val="26BC5019"/>
    <w:rsid w:val="26D49845"/>
    <w:rsid w:val="26DA8E5D"/>
    <w:rsid w:val="26E48D0F"/>
    <w:rsid w:val="26F85A57"/>
    <w:rsid w:val="26F95D73"/>
    <w:rsid w:val="26FFFEDF"/>
    <w:rsid w:val="27572DC9"/>
    <w:rsid w:val="2770B65E"/>
    <w:rsid w:val="27746662"/>
    <w:rsid w:val="27ABC10B"/>
    <w:rsid w:val="27EDF6E0"/>
    <w:rsid w:val="280C9C61"/>
    <w:rsid w:val="281000A1"/>
    <w:rsid w:val="28174795"/>
    <w:rsid w:val="284D7CA4"/>
    <w:rsid w:val="28CC40AA"/>
    <w:rsid w:val="28CC684E"/>
    <w:rsid w:val="28D94F07"/>
    <w:rsid w:val="290A4261"/>
    <w:rsid w:val="290FEB8D"/>
    <w:rsid w:val="294D9993"/>
    <w:rsid w:val="29633C17"/>
    <w:rsid w:val="29643AAF"/>
    <w:rsid w:val="29772418"/>
    <w:rsid w:val="298408FA"/>
    <w:rsid w:val="2995CB1A"/>
    <w:rsid w:val="29BC7B35"/>
    <w:rsid w:val="29C9C9FF"/>
    <w:rsid w:val="2A038FCB"/>
    <w:rsid w:val="2A0A855E"/>
    <w:rsid w:val="2A245138"/>
    <w:rsid w:val="2A70BD7F"/>
    <w:rsid w:val="2AD52272"/>
    <w:rsid w:val="2AD73132"/>
    <w:rsid w:val="2ADA542A"/>
    <w:rsid w:val="2AE2161A"/>
    <w:rsid w:val="2AF0D9C7"/>
    <w:rsid w:val="2B058549"/>
    <w:rsid w:val="2B38AB30"/>
    <w:rsid w:val="2BA9DE42"/>
    <w:rsid w:val="2BB66BA3"/>
    <w:rsid w:val="2BC44B45"/>
    <w:rsid w:val="2BC795F0"/>
    <w:rsid w:val="2BD1745A"/>
    <w:rsid w:val="2BD6A020"/>
    <w:rsid w:val="2BD7CE95"/>
    <w:rsid w:val="2C2CC482"/>
    <w:rsid w:val="2C306410"/>
    <w:rsid w:val="2C547BD9"/>
    <w:rsid w:val="2C589C59"/>
    <w:rsid w:val="2C6000F8"/>
    <w:rsid w:val="2C601C4B"/>
    <w:rsid w:val="2C796CAB"/>
    <w:rsid w:val="2C7E3866"/>
    <w:rsid w:val="2C96075B"/>
    <w:rsid w:val="2CA14702"/>
    <w:rsid w:val="2CA98CBA"/>
    <w:rsid w:val="2CC97EAD"/>
    <w:rsid w:val="2CDB388F"/>
    <w:rsid w:val="2D00CD83"/>
    <w:rsid w:val="2D1A98BE"/>
    <w:rsid w:val="2D531717"/>
    <w:rsid w:val="2D7FE339"/>
    <w:rsid w:val="2D9EFC19"/>
    <w:rsid w:val="2DA90A17"/>
    <w:rsid w:val="2DBA6444"/>
    <w:rsid w:val="2DC49546"/>
    <w:rsid w:val="2E136145"/>
    <w:rsid w:val="2E171527"/>
    <w:rsid w:val="2E2E323A"/>
    <w:rsid w:val="2E56E5F5"/>
    <w:rsid w:val="2E6AC5D5"/>
    <w:rsid w:val="2EAAF710"/>
    <w:rsid w:val="2EB75C95"/>
    <w:rsid w:val="2ECF4755"/>
    <w:rsid w:val="2EDA71F2"/>
    <w:rsid w:val="2EEECCD4"/>
    <w:rsid w:val="2EFA9C4D"/>
    <w:rsid w:val="2F06C3DB"/>
    <w:rsid w:val="2F131329"/>
    <w:rsid w:val="2F174161"/>
    <w:rsid w:val="2F28C934"/>
    <w:rsid w:val="2F5A233D"/>
    <w:rsid w:val="2F5B3F6D"/>
    <w:rsid w:val="2FA6B352"/>
    <w:rsid w:val="2FABCC88"/>
    <w:rsid w:val="2FD8B69A"/>
    <w:rsid w:val="2FE68EF0"/>
    <w:rsid w:val="2FF4591D"/>
    <w:rsid w:val="2FF4EE2C"/>
    <w:rsid w:val="3012D951"/>
    <w:rsid w:val="301381BD"/>
    <w:rsid w:val="302BC337"/>
    <w:rsid w:val="3036F1AC"/>
    <w:rsid w:val="3039114A"/>
    <w:rsid w:val="30480E77"/>
    <w:rsid w:val="304C5D29"/>
    <w:rsid w:val="305FD0F5"/>
    <w:rsid w:val="3082643C"/>
    <w:rsid w:val="30B57EE5"/>
    <w:rsid w:val="30E45485"/>
    <w:rsid w:val="30EDE5BE"/>
    <w:rsid w:val="3102204B"/>
    <w:rsid w:val="3124E141"/>
    <w:rsid w:val="3125DA7C"/>
    <w:rsid w:val="31327383"/>
    <w:rsid w:val="313DCFE9"/>
    <w:rsid w:val="315BA99C"/>
    <w:rsid w:val="3162657B"/>
    <w:rsid w:val="31B16E2E"/>
    <w:rsid w:val="31B34AA1"/>
    <w:rsid w:val="31C6CD8B"/>
    <w:rsid w:val="31D84F13"/>
    <w:rsid w:val="31E297D2"/>
    <w:rsid w:val="31F3AD50"/>
    <w:rsid w:val="31FF9359"/>
    <w:rsid w:val="321F4788"/>
    <w:rsid w:val="3220CFF9"/>
    <w:rsid w:val="325985B9"/>
    <w:rsid w:val="326FA860"/>
    <w:rsid w:val="327FEFDB"/>
    <w:rsid w:val="32A29035"/>
    <w:rsid w:val="32B3AD29"/>
    <w:rsid w:val="32BE4AA5"/>
    <w:rsid w:val="32BE9CA4"/>
    <w:rsid w:val="32C6B2AF"/>
    <w:rsid w:val="32CD9F73"/>
    <w:rsid w:val="32D58BFE"/>
    <w:rsid w:val="32E370B5"/>
    <w:rsid w:val="3359C52C"/>
    <w:rsid w:val="33855857"/>
    <w:rsid w:val="33A300F9"/>
    <w:rsid w:val="33BFD1C3"/>
    <w:rsid w:val="33C7A8CB"/>
    <w:rsid w:val="33ECC0B0"/>
    <w:rsid w:val="33F81F0E"/>
    <w:rsid w:val="33F93D52"/>
    <w:rsid w:val="33FD771C"/>
    <w:rsid w:val="34031C9C"/>
    <w:rsid w:val="3461491E"/>
    <w:rsid w:val="348199F1"/>
    <w:rsid w:val="3483F23E"/>
    <w:rsid w:val="349AAD78"/>
    <w:rsid w:val="34BC0D9E"/>
    <w:rsid w:val="34D63946"/>
    <w:rsid w:val="34E6D646"/>
    <w:rsid w:val="34FF464C"/>
    <w:rsid w:val="3550CEE7"/>
    <w:rsid w:val="35817975"/>
    <w:rsid w:val="35994C84"/>
    <w:rsid w:val="35A0D937"/>
    <w:rsid w:val="35C2629B"/>
    <w:rsid w:val="35E6966E"/>
    <w:rsid w:val="360585B2"/>
    <w:rsid w:val="362E2736"/>
    <w:rsid w:val="36695A17"/>
    <w:rsid w:val="3681D5E0"/>
    <w:rsid w:val="36AAD22A"/>
    <w:rsid w:val="36C1DA15"/>
    <w:rsid w:val="36C40BD8"/>
    <w:rsid w:val="374E820B"/>
    <w:rsid w:val="3767B9BA"/>
    <w:rsid w:val="3777CB01"/>
    <w:rsid w:val="3782B094"/>
    <w:rsid w:val="378D0560"/>
    <w:rsid w:val="37E67B9E"/>
    <w:rsid w:val="37FFE751"/>
    <w:rsid w:val="380628EB"/>
    <w:rsid w:val="3827FC71"/>
    <w:rsid w:val="38311E1C"/>
    <w:rsid w:val="383CCC62"/>
    <w:rsid w:val="384FC207"/>
    <w:rsid w:val="387778CE"/>
    <w:rsid w:val="388832BE"/>
    <w:rsid w:val="38B2917C"/>
    <w:rsid w:val="391066F6"/>
    <w:rsid w:val="391BC204"/>
    <w:rsid w:val="391E49FC"/>
    <w:rsid w:val="393B4785"/>
    <w:rsid w:val="39622E5C"/>
    <w:rsid w:val="39814D67"/>
    <w:rsid w:val="398E5D59"/>
    <w:rsid w:val="398F4E47"/>
    <w:rsid w:val="39FDF7F6"/>
    <w:rsid w:val="3A00CAFC"/>
    <w:rsid w:val="3A01042D"/>
    <w:rsid w:val="3A12FC00"/>
    <w:rsid w:val="3A16F895"/>
    <w:rsid w:val="3A359907"/>
    <w:rsid w:val="3A3FA4DF"/>
    <w:rsid w:val="3A5503FE"/>
    <w:rsid w:val="3A60DA40"/>
    <w:rsid w:val="3A6E216C"/>
    <w:rsid w:val="3A72A700"/>
    <w:rsid w:val="3A8ADD6E"/>
    <w:rsid w:val="3A8EF672"/>
    <w:rsid w:val="3AAEDF39"/>
    <w:rsid w:val="3AB25A88"/>
    <w:rsid w:val="3AF700D9"/>
    <w:rsid w:val="3B0EC2AF"/>
    <w:rsid w:val="3B1DA7E3"/>
    <w:rsid w:val="3B67B22D"/>
    <w:rsid w:val="3B86FE84"/>
    <w:rsid w:val="3B9D0870"/>
    <w:rsid w:val="3B9DAA59"/>
    <w:rsid w:val="3C0557C7"/>
    <w:rsid w:val="3C09F1CD"/>
    <w:rsid w:val="3C0A19AA"/>
    <w:rsid w:val="3C2FC4B4"/>
    <w:rsid w:val="3C37A6F9"/>
    <w:rsid w:val="3CC1CE10"/>
    <w:rsid w:val="3CC57D09"/>
    <w:rsid w:val="3CCE7150"/>
    <w:rsid w:val="3CE8A139"/>
    <w:rsid w:val="3D16A8DA"/>
    <w:rsid w:val="3D2C3478"/>
    <w:rsid w:val="3D4E9957"/>
    <w:rsid w:val="3D529797"/>
    <w:rsid w:val="3D5AD6F2"/>
    <w:rsid w:val="3DC92FDE"/>
    <w:rsid w:val="3DD2AC52"/>
    <w:rsid w:val="3DE395B0"/>
    <w:rsid w:val="3DFC46E4"/>
    <w:rsid w:val="3E2A2DD0"/>
    <w:rsid w:val="3E2BF8B6"/>
    <w:rsid w:val="3E5B84A7"/>
    <w:rsid w:val="3E5BF509"/>
    <w:rsid w:val="3E5DABD9"/>
    <w:rsid w:val="3E5F5C8C"/>
    <w:rsid w:val="3E6B3C7C"/>
    <w:rsid w:val="3E8B7B33"/>
    <w:rsid w:val="3EA8B1FA"/>
    <w:rsid w:val="3EB9BBBB"/>
    <w:rsid w:val="3ED0B642"/>
    <w:rsid w:val="3ED61B2E"/>
    <w:rsid w:val="3EEC8FB9"/>
    <w:rsid w:val="3EFAD66E"/>
    <w:rsid w:val="3F3A783F"/>
    <w:rsid w:val="3F5EDFAC"/>
    <w:rsid w:val="3F66A1DB"/>
    <w:rsid w:val="3F981745"/>
    <w:rsid w:val="3FB48174"/>
    <w:rsid w:val="3FB6939E"/>
    <w:rsid w:val="3FBA12BB"/>
    <w:rsid w:val="3FBE8217"/>
    <w:rsid w:val="3FF3A6F3"/>
    <w:rsid w:val="4000260D"/>
    <w:rsid w:val="400033E1"/>
    <w:rsid w:val="4010D484"/>
    <w:rsid w:val="403215B0"/>
    <w:rsid w:val="40537C87"/>
    <w:rsid w:val="406409FA"/>
    <w:rsid w:val="40A25139"/>
    <w:rsid w:val="40DBAA4E"/>
    <w:rsid w:val="40FF578D"/>
    <w:rsid w:val="4128ED1F"/>
    <w:rsid w:val="4133E7A6"/>
    <w:rsid w:val="41437DA1"/>
    <w:rsid w:val="416F28C3"/>
    <w:rsid w:val="4184FEE0"/>
    <w:rsid w:val="41ACC451"/>
    <w:rsid w:val="420A8ADA"/>
    <w:rsid w:val="42179D37"/>
    <w:rsid w:val="422D5B36"/>
    <w:rsid w:val="4231544C"/>
    <w:rsid w:val="423D113B"/>
    <w:rsid w:val="42489713"/>
    <w:rsid w:val="4258667B"/>
    <w:rsid w:val="4268BE6D"/>
    <w:rsid w:val="42885D2A"/>
    <w:rsid w:val="428B1CC8"/>
    <w:rsid w:val="42B851F8"/>
    <w:rsid w:val="4307C0B8"/>
    <w:rsid w:val="431C9EC1"/>
    <w:rsid w:val="433254C3"/>
    <w:rsid w:val="43805A86"/>
    <w:rsid w:val="43CF5F7A"/>
    <w:rsid w:val="43D8164E"/>
    <w:rsid w:val="43F46306"/>
    <w:rsid w:val="442F8B2A"/>
    <w:rsid w:val="44821207"/>
    <w:rsid w:val="4482DAAD"/>
    <w:rsid w:val="4482DFD0"/>
    <w:rsid w:val="4486EAFB"/>
    <w:rsid w:val="44ABD649"/>
    <w:rsid w:val="44BDE456"/>
    <w:rsid w:val="44CDEE79"/>
    <w:rsid w:val="44DA41C7"/>
    <w:rsid w:val="44E8CF0A"/>
    <w:rsid w:val="450924F6"/>
    <w:rsid w:val="4514791C"/>
    <w:rsid w:val="45273BB0"/>
    <w:rsid w:val="4554CE6D"/>
    <w:rsid w:val="45863DC3"/>
    <w:rsid w:val="45AA839B"/>
    <w:rsid w:val="45C4AAC3"/>
    <w:rsid w:val="45D83E10"/>
    <w:rsid w:val="46149B3E"/>
    <w:rsid w:val="462EC828"/>
    <w:rsid w:val="465F0E26"/>
    <w:rsid w:val="46787039"/>
    <w:rsid w:val="468F9577"/>
    <w:rsid w:val="46945A1D"/>
    <w:rsid w:val="4699C48B"/>
    <w:rsid w:val="469B8E3A"/>
    <w:rsid w:val="46A314EF"/>
    <w:rsid w:val="46AAFAF6"/>
    <w:rsid w:val="46B024C7"/>
    <w:rsid w:val="46B5A7F2"/>
    <w:rsid w:val="46C49632"/>
    <w:rsid w:val="4738A8A8"/>
    <w:rsid w:val="47480E8D"/>
    <w:rsid w:val="47543F6C"/>
    <w:rsid w:val="476A1E15"/>
    <w:rsid w:val="47B12179"/>
    <w:rsid w:val="47BD751B"/>
    <w:rsid w:val="47D85114"/>
    <w:rsid w:val="483E7C8C"/>
    <w:rsid w:val="48473E36"/>
    <w:rsid w:val="48840025"/>
    <w:rsid w:val="48AB8771"/>
    <w:rsid w:val="48B9019D"/>
    <w:rsid w:val="48BBA980"/>
    <w:rsid w:val="48E3C978"/>
    <w:rsid w:val="48EECF4A"/>
    <w:rsid w:val="48F4111B"/>
    <w:rsid w:val="48FBF2A3"/>
    <w:rsid w:val="490D6263"/>
    <w:rsid w:val="491DF4AF"/>
    <w:rsid w:val="49336DC6"/>
    <w:rsid w:val="495D8A64"/>
    <w:rsid w:val="49763AA4"/>
    <w:rsid w:val="49A34269"/>
    <w:rsid w:val="49CBC355"/>
    <w:rsid w:val="49CF08EC"/>
    <w:rsid w:val="49D38CAB"/>
    <w:rsid w:val="49D772B2"/>
    <w:rsid w:val="49E5DEBF"/>
    <w:rsid w:val="4A199421"/>
    <w:rsid w:val="4A687A99"/>
    <w:rsid w:val="4A6D0D41"/>
    <w:rsid w:val="4A78D88C"/>
    <w:rsid w:val="4A909F3D"/>
    <w:rsid w:val="4A956CE5"/>
    <w:rsid w:val="4AA3F15A"/>
    <w:rsid w:val="4AB9C510"/>
    <w:rsid w:val="4AC363DD"/>
    <w:rsid w:val="4AE5583B"/>
    <w:rsid w:val="4AED7EF4"/>
    <w:rsid w:val="4AEFC8DD"/>
    <w:rsid w:val="4B086B8A"/>
    <w:rsid w:val="4B308737"/>
    <w:rsid w:val="4B9018DC"/>
    <w:rsid w:val="4BB719B1"/>
    <w:rsid w:val="4BCF4EDE"/>
    <w:rsid w:val="4C176568"/>
    <w:rsid w:val="4C1A6B08"/>
    <w:rsid w:val="4C504C94"/>
    <w:rsid w:val="4C775B64"/>
    <w:rsid w:val="4C969D7D"/>
    <w:rsid w:val="4CBCAFB3"/>
    <w:rsid w:val="4CCF7382"/>
    <w:rsid w:val="4CCFC78F"/>
    <w:rsid w:val="4CD1D64F"/>
    <w:rsid w:val="4CD2F847"/>
    <w:rsid w:val="4CD465E0"/>
    <w:rsid w:val="4CE17959"/>
    <w:rsid w:val="4CF1683A"/>
    <w:rsid w:val="4D10A14B"/>
    <w:rsid w:val="4D1AF919"/>
    <w:rsid w:val="4D2964A5"/>
    <w:rsid w:val="4D4B1878"/>
    <w:rsid w:val="4D5134E3"/>
    <w:rsid w:val="4D59F910"/>
    <w:rsid w:val="4D68C78C"/>
    <w:rsid w:val="4D728E21"/>
    <w:rsid w:val="4D9D341D"/>
    <w:rsid w:val="4DA1D52D"/>
    <w:rsid w:val="4DCE5C14"/>
    <w:rsid w:val="4DD95F99"/>
    <w:rsid w:val="4E093FBA"/>
    <w:rsid w:val="4E0EE5E0"/>
    <w:rsid w:val="4E38DD13"/>
    <w:rsid w:val="4E7F6382"/>
    <w:rsid w:val="4E8F1078"/>
    <w:rsid w:val="4E8F91D8"/>
    <w:rsid w:val="4E9160E6"/>
    <w:rsid w:val="4E95AC50"/>
    <w:rsid w:val="4EE98B26"/>
    <w:rsid w:val="4EEDBED6"/>
    <w:rsid w:val="4EF53BDA"/>
    <w:rsid w:val="4EFCAAB8"/>
    <w:rsid w:val="4F07B2DD"/>
    <w:rsid w:val="4F10E6E4"/>
    <w:rsid w:val="4F85D738"/>
    <w:rsid w:val="4F99861A"/>
    <w:rsid w:val="4FA7AF4A"/>
    <w:rsid w:val="4FB01729"/>
    <w:rsid w:val="4FE73A55"/>
    <w:rsid w:val="50097711"/>
    <w:rsid w:val="500D1804"/>
    <w:rsid w:val="5018212F"/>
    <w:rsid w:val="502844C8"/>
    <w:rsid w:val="5040EFC3"/>
    <w:rsid w:val="5044F20F"/>
    <w:rsid w:val="507E1B9B"/>
    <w:rsid w:val="50823298"/>
    <w:rsid w:val="508C3622"/>
    <w:rsid w:val="50A6BB5C"/>
    <w:rsid w:val="50BF6D01"/>
    <w:rsid w:val="50F50742"/>
    <w:rsid w:val="50F73602"/>
    <w:rsid w:val="511E27C2"/>
    <w:rsid w:val="512C5C5F"/>
    <w:rsid w:val="514C860A"/>
    <w:rsid w:val="516416B2"/>
    <w:rsid w:val="516AE3BC"/>
    <w:rsid w:val="517CAA00"/>
    <w:rsid w:val="519165C2"/>
    <w:rsid w:val="519304FF"/>
    <w:rsid w:val="519DD71F"/>
    <w:rsid w:val="51A4E0C9"/>
    <w:rsid w:val="51EF76D8"/>
    <w:rsid w:val="51FCD5C8"/>
    <w:rsid w:val="5217025D"/>
    <w:rsid w:val="5241455E"/>
    <w:rsid w:val="52504E69"/>
    <w:rsid w:val="52617301"/>
    <w:rsid w:val="5289AC8C"/>
    <w:rsid w:val="529C637F"/>
    <w:rsid w:val="52ACCC95"/>
    <w:rsid w:val="52CBD43D"/>
    <w:rsid w:val="52EF5741"/>
    <w:rsid w:val="531DBF8D"/>
    <w:rsid w:val="53245951"/>
    <w:rsid w:val="535FCAA5"/>
    <w:rsid w:val="5361EB68"/>
    <w:rsid w:val="5381B12A"/>
    <w:rsid w:val="53C12FF9"/>
    <w:rsid w:val="53D99EC4"/>
    <w:rsid w:val="53FD4362"/>
    <w:rsid w:val="54AC0BF6"/>
    <w:rsid w:val="54AED5A1"/>
    <w:rsid w:val="54B4DBAD"/>
    <w:rsid w:val="54D947D1"/>
    <w:rsid w:val="55064A3B"/>
    <w:rsid w:val="552AD15E"/>
    <w:rsid w:val="55BA1499"/>
    <w:rsid w:val="55D413B4"/>
    <w:rsid w:val="55E0E609"/>
    <w:rsid w:val="55E10B43"/>
    <w:rsid w:val="55E79EFF"/>
    <w:rsid w:val="56031723"/>
    <w:rsid w:val="56106B4A"/>
    <w:rsid w:val="561AF35B"/>
    <w:rsid w:val="56A2B0BB"/>
    <w:rsid w:val="56B978EE"/>
    <w:rsid w:val="56E56D4D"/>
    <w:rsid w:val="571349B9"/>
    <w:rsid w:val="573CB749"/>
    <w:rsid w:val="5744AB16"/>
    <w:rsid w:val="578041DF"/>
    <w:rsid w:val="57B0E80B"/>
    <w:rsid w:val="57B68D69"/>
    <w:rsid w:val="57DC87AE"/>
    <w:rsid w:val="57E77347"/>
    <w:rsid w:val="5812039C"/>
    <w:rsid w:val="581244EE"/>
    <w:rsid w:val="58127A36"/>
    <w:rsid w:val="5828CC53"/>
    <w:rsid w:val="58414BB9"/>
    <w:rsid w:val="58A91B35"/>
    <w:rsid w:val="58FDA865"/>
    <w:rsid w:val="59116899"/>
    <w:rsid w:val="592A5689"/>
    <w:rsid w:val="594716E5"/>
    <w:rsid w:val="594AAE0E"/>
    <w:rsid w:val="59789FF4"/>
    <w:rsid w:val="5987AA7D"/>
    <w:rsid w:val="59D186DE"/>
    <w:rsid w:val="59DC0BBB"/>
    <w:rsid w:val="5A0626BE"/>
    <w:rsid w:val="5A233105"/>
    <w:rsid w:val="5A3AC9D9"/>
    <w:rsid w:val="5A5D7964"/>
    <w:rsid w:val="5A6F9631"/>
    <w:rsid w:val="5A8EB27A"/>
    <w:rsid w:val="5AA61320"/>
    <w:rsid w:val="5AAA80BD"/>
    <w:rsid w:val="5ABFACE3"/>
    <w:rsid w:val="5AD7A53D"/>
    <w:rsid w:val="5ADB1AB8"/>
    <w:rsid w:val="5AE8AE3B"/>
    <w:rsid w:val="5B1642D9"/>
    <w:rsid w:val="5B382A85"/>
    <w:rsid w:val="5B441260"/>
    <w:rsid w:val="5B46E9F4"/>
    <w:rsid w:val="5B475F2A"/>
    <w:rsid w:val="5B49491C"/>
    <w:rsid w:val="5B533011"/>
    <w:rsid w:val="5B5C6CA0"/>
    <w:rsid w:val="5B5F9E8C"/>
    <w:rsid w:val="5B763C65"/>
    <w:rsid w:val="5B86BFCA"/>
    <w:rsid w:val="5BA1F71F"/>
    <w:rsid w:val="5BA3718C"/>
    <w:rsid w:val="5BBEED96"/>
    <w:rsid w:val="5BC15CF3"/>
    <w:rsid w:val="5BCB884C"/>
    <w:rsid w:val="5C1DE43A"/>
    <w:rsid w:val="5C255224"/>
    <w:rsid w:val="5C2A38F1"/>
    <w:rsid w:val="5C622F6F"/>
    <w:rsid w:val="5C6E9502"/>
    <w:rsid w:val="5C7FF2A4"/>
    <w:rsid w:val="5C88A148"/>
    <w:rsid w:val="5C92D033"/>
    <w:rsid w:val="5CAFB570"/>
    <w:rsid w:val="5CC1AB65"/>
    <w:rsid w:val="5CCB553E"/>
    <w:rsid w:val="5CD3FAE6"/>
    <w:rsid w:val="5D572073"/>
    <w:rsid w:val="5D78E5D2"/>
    <w:rsid w:val="5D9F852F"/>
    <w:rsid w:val="5DA33BAD"/>
    <w:rsid w:val="5DE31CEE"/>
    <w:rsid w:val="5E0030D9"/>
    <w:rsid w:val="5E143976"/>
    <w:rsid w:val="5E2ABD07"/>
    <w:rsid w:val="5E341A29"/>
    <w:rsid w:val="5E51F9BE"/>
    <w:rsid w:val="5E522144"/>
    <w:rsid w:val="5E7366F8"/>
    <w:rsid w:val="5E94F0CF"/>
    <w:rsid w:val="5EB88B47"/>
    <w:rsid w:val="5EEB5C27"/>
    <w:rsid w:val="5F1F1FD0"/>
    <w:rsid w:val="5F37AC40"/>
    <w:rsid w:val="5F4900AC"/>
    <w:rsid w:val="5F540F15"/>
    <w:rsid w:val="5F5F3C65"/>
    <w:rsid w:val="5F9E7C70"/>
    <w:rsid w:val="5FA92DE1"/>
    <w:rsid w:val="5FABF793"/>
    <w:rsid w:val="5FB9666F"/>
    <w:rsid w:val="5FBAB08C"/>
    <w:rsid w:val="5FBB78A3"/>
    <w:rsid w:val="5FEDF1A5"/>
    <w:rsid w:val="5FFB0258"/>
    <w:rsid w:val="602A99D1"/>
    <w:rsid w:val="60301D77"/>
    <w:rsid w:val="6050BBAA"/>
    <w:rsid w:val="60685057"/>
    <w:rsid w:val="606BF4E4"/>
    <w:rsid w:val="607F6886"/>
    <w:rsid w:val="607F8263"/>
    <w:rsid w:val="608CB477"/>
    <w:rsid w:val="60B6D261"/>
    <w:rsid w:val="60CD870F"/>
    <w:rsid w:val="60F064E6"/>
    <w:rsid w:val="60F7B4A1"/>
    <w:rsid w:val="6112F725"/>
    <w:rsid w:val="612900BA"/>
    <w:rsid w:val="613A4545"/>
    <w:rsid w:val="61600CAA"/>
    <w:rsid w:val="619AD28C"/>
    <w:rsid w:val="61BF69BF"/>
    <w:rsid w:val="61CBEDD8"/>
    <w:rsid w:val="61D7CC42"/>
    <w:rsid w:val="6201F816"/>
    <w:rsid w:val="620725CA"/>
    <w:rsid w:val="62174FDF"/>
    <w:rsid w:val="621D12B2"/>
    <w:rsid w:val="622A3C27"/>
    <w:rsid w:val="623757B8"/>
    <w:rsid w:val="6238B859"/>
    <w:rsid w:val="624A9325"/>
    <w:rsid w:val="627FA98D"/>
    <w:rsid w:val="628FE9CE"/>
    <w:rsid w:val="62992A75"/>
    <w:rsid w:val="629F8130"/>
    <w:rsid w:val="62C92B55"/>
    <w:rsid w:val="62D98C65"/>
    <w:rsid w:val="62E07BBF"/>
    <w:rsid w:val="62E2E845"/>
    <w:rsid w:val="62E3F942"/>
    <w:rsid w:val="630CAFB0"/>
    <w:rsid w:val="632706ED"/>
    <w:rsid w:val="63401DF2"/>
    <w:rsid w:val="634D5D77"/>
    <w:rsid w:val="63A7D123"/>
    <w:rsid w:val="63E0C421"/>
    <w:rsid w:val="63ECAFF0"/>
    <w:rsid w:val="63F1516A"/>
    <w:rsid w:val="6409F323"/>
    <w:rsid w:val="6429D17B"/>
    <w:rsid w:val="642C46A7"/>
    <w:rsid w:val="6431D279"/>
    <w:rsid w:val="645F5C5F"/>
    <w:rsid w:val="64649951"/>
    <w:rsid w:val="6482A073"/>
    <w:rsid w:val="649A4CF6"/>
    <w:rsid w:val="64C6501F"/>
    <w:rsid w:val="64F324CE"/>
    <w:rsid w:val="64F5D666"/>
    <w:rsid w:val="64FA31FC"/>
    <w:rsid w:val="65118B66"/>
    <w:rsid w:val="6536DADE"/>
    <w:rsid w:val="6539C480"/>
    <w:rsid w:val="653FF85C"/>
    <w:rsid w:val="6572B88E"/>
    <w:rsid w:val="65990C2D"/>
    <w:rsid w:val="65A94D95"/>
    <w:rsid w:val="65B74A4F"/>
    <w:rsid w:val="65CA0497"/>
    <w:rsid w:val="65E98A02"/>
    <w:rsid w:val="65F6102A"/>
    <w:rsid w:val="6620FC2F"/>
    <w:rsid w:val="6635C72B"/>
    <w:rsid w:val="6662B367"/>
    <w:rsid w:val="66687AEC"/>
    <w:rsid w:val="6671E03E"/>
    <w:rsid w:val="6672382A"/>
    <w:rsid w:val="667A4353"/>
    <w:rsid w:val="6688144D"/>
    <w:rsid w:val="66B57CB7"/>
    <w:rsid w:val="66C16EB3"/>
    <w:rsid w:val="66D1A142"/>
    <w:rsid w:val="67220CF9"/>
    <w:rsid w:val="674E0E40"/>
    <w:rsid w:val="6783B61A"/>
    <w:rsid w:val="67B2941D"/>
    <w:rsid w:val="67CB4752"/>
    <w:rsid w:val="67D28942"/>
    <w:rsid w:val="67F66454"/>
    <w:rsid w:val="67F6EEF2"/>
    <w:rsid w:val="680AF2F5"/>
    <w:rsid w:val="6818B8C3"/>
    <w:rsid w:val="681A493E"/>
    <w:rsid w:val="68307386"/>
    <w:rsid w:val="68414D2F"/>
    <w:rsid w:val="6875BD65"/>
    <w:rsid w:val="6875FD29"/>
    <w:rsid w:val="689DD8E4"/>
    <w:rsid w:val="68EA977E"/>
    <w:rsid w:val="68F9CF96"/>
    <w:rsid w:val="690371ED"/>
    <w:rsid w:val="693E8792"/>
    <w:rsid w:val="694C91FB"/>
    <w:rsid w:val="695229C9"/>
    <w:rsid w:val="6961C371"/>
    <w:rsid w:val="69724F19"/>
    <w:rsid w:val="69855F7C"/>
    <w:rsid w:val="698893E8"/>
    <w:rsid w:val="6989EE15"/>
    <w:rsid w:val="698D774F"/>
    <w:rsid w:val="698ED82D"/>
    <w:rsid w:val="69AFA6C5"/>
    <w:rsid w:val="69C0A067"/>
    <w:rsid w:val="6A00129F"/>
    <w:rsid w:val="6A569F29"/>
    <w:rsid w:val="6AB3C507"/>
    <w:rsid w:val="6AD55E18"/>
    <w:rsid w:val="6AE8B535"/>
    <w:rsid w:val="6AEDFA2A"/>
    <w:rsid w:val="6AEF00E1"/>
    <w:rsid w:val="6AF2AFA6"/>
    <w:rsid w:val="6B18917E"/>
    <w:rsid w:val="6B231D97"/>
    <w:rsid w:val="6B23D6C8"/>
    <w:rsid w:val="6B25BE76"/>
    <w:rsid w:val="6B2847CB"/>
    <w:rsid w:val="6B3FCB42"/>
    <w:rsid w:val="6B81CDD8"/>
    <w:rsid w:val="6B8A84AF"/>
    <w:rsid w:val="6BA321D9"/>
    <w:rsid w:val="6BCC0A6A"/>
    <w:rsid w:val="6BD85D44"/>
    <w:rsid w:val="6BE31AB4"/>
    <w:rsid w:val="6C06598B"/>
    <w:rsid w:val="6C491696"/>
    <w:rsid w:val="6C517A20"/>
    <w:rsid w:val="6C5BEF3B"/>
    <w:rsid w:val="6C7A52ED"/>
    <w:rsid w:val="6C932A46"/>
    <w:rsid w:val="6C98B8EB"/>
    <w:rsid w:val="6CA6A5FB"/>
    <w:rsid w:val="6CC8E823"/>
    <w:rsid w:val="6CD3D6A5"/>
    <w:rsid w:val="6CE5CFD3"/>
    <w:rsid w:val="6D0FAB06"/>
    <w:rsid w:val="6D1BDEF3"/>
    <w:rsid w:val="6D3ACC36"/>
    <w:rsid w:val="6D5D527E"/>
    <w:rsid w:val="6D6265F5"/>
    <w:rsid w:val="6D854E66"/>
    <w:rsid w:val="6DB58036"/>
    <w:rsid w:val="6DBA6701"/>
    <w:rsid w:val="6E00FD97"/>
    <w:rsid w:val="6E04ACF0"/>
    <w:rsid w:val="6E17B1B3"/>
    <w:rsid w:val="6E3799E6"/>
    <w:rsid w:val="6E5B2D3D"/>
    <w:rsid w:val="6E6A5BAA"/>
    <w:rsid w:val="6E6F26AA"/>
    <w:rsid w:val="6E73499D"/>
    <w:rsid w:val="6E84C46A"/>
    <w:rsid w:val="6EB5DEDD"/>
    <w:rsid w:val="6EBC3601"/>
    <w:rsid w:val="6ED51082"/>
    <w:rsid w:val="6EED3BB4"/>
    <w:rsid w:val="6F081201"/>
    <w:rsid w:val="6F2E7CD3"/>
    <w:rsid w:val="6F343D68"/>
    <w:rsid w:val="6F3DA48D"/>
    <w:rsid w:val="6F4EEE88"/>
    <w:rsid w:val="6F5F521B"/>
    <w:rsid w:val="6F78A4F2"/>
    <w:rsid w:val="6F79182B"/>
    <w:rsid w:val="6F95B661"/>
    <w:rsid w:val="6FB88C40"/>
    <w:rsid w:val="6FDACC18"/>
    <w:rsid w:val="6FE91563"/>
    <w:rsid w:val="701594AF"/>
    <w:rsid w:val="702094CB"/>
    <w:rsid w:val="7027A6C6"/>
    <w:rsid w:val="702E2FED"/>
    <w:rsid w:val="70439658"/>
    <w:rsid w:val="70453016"/>
    <w:rsid w:val="704C53E0"/>
    <w:rsid w:val="707D238F"/>
    <w:rsid w:val="70B7F830"/>
    <w:rsid w:val="70F7ADDE"/>
    <w:rsid w:val="710ACA86"/>
    <w:rsid w:val="715CB5E7"/>
    <w:rsid w:val="716686CB"/>
    <w:rsid w:val="717967DD"/>
    <w:rsid w:val="719F50EC"/>
    <w:rsid w:val="71AB9928"/>
    <w:rsid w:val="7244338E"/>
    <w:rsid w:val="726110E5"/>
    <w:rsid w:val="7269BCF2"/>
    <w:rsid w:val="72981616"/>
    <w:rsid w:val="729B6E10"/>
    <w:rsid w:val="72DCE5C4"/>
    <w:rsid w:val="72DFE3B2"/>
    <w:rsid w:val="73096DBD"/>
    <w:rsid w:val="7314D9F5"/>
    <w:rsid w:val="7358358D"/>
    <w:rsid w:val="73990C17"/>
    <w:rsid w:val="73C31459"/>
    <w:rsid w:val="73DD32C5"/>
    <w:rsid w:val="73E45912"/>
    <w:rsid w:val="73E47BF0"/>
    <w:rsid w:val="741CE01C"/>
    <w:rsid w:val="742727EB"/>
    <w:rsid w:val="74479354"/>
    <w:rsid w:val="746A82E1"/>
    <w:rsid w:val="7471E8D1"/>
    <w:rsid w:val="7471F223"/>
    <w:rsid w:val="74823FD8"/>
    <w:rsid w:val="748FE414"/>
    <w:rsid w:val="74B2BEC4"/>
    <w:rsid w:val="74B3FE11"/>
    <w:rsid w:val="74CF1AA3"/>
    <w:rsid w:val="74D38A91"/>
    <w:rsid w:val="74EAFDFD"/>
    <w:rsid w:val="74F15D9C"/>
    <w:rsid w:val="74F2D054"/>
    <w:rsid w:val="74F405EE"/>
    <w:rsid w:val="74F53FEE"/>
    <w:rsid w:val="752AF00D"/>
    <w:rsid w:val="753A8A5B"/>
    <w:rsid w:val="754F3CC5"/>
    <w:rsid w:val="759870D1"/>
    <w:rsid w:val="759971C4"/>
    <w:rsid w:val="759B6352"/>
    <w:rsid w:val="75A85FC2"/>
    <w:rsid w:val="75B1B3EB"/>
    <w:rsid w:val="75E36AE3"/>
    <w:rsid w:val="75E40B3A"/>
    <w:rsid w:val="75EF018D"/>
    <w:rsid w:val="760DC284"/>
    <w:rsid w:val="761B9D55"/>
    <w:rsid w:val="76383E37"/>
    <w:rsid w:val="764C35C6"/>
    <w:rsid w:val="764C8D2C"/>
    <w:rsid w:val="765127CF"/>
    <w:rsid w:val="7676FAF8"/>
    <w:rsid w:val="7688BE4F"/>
    <w:rsid w:val="7691B692"/>
    <w:rsid w:val="76BAD35F"/>
    <w:rsid w:val="76BC249C"/>
    <w:rsid w:val="76E734D9"/>
    <w:rsid w:val="76E8A64B"/>
    <w:rsid w:val="77115396"/>
    <w:rsid w:val="775EB357"/>
    <w:rsid w:val="77630ECE"/>
    <w:rsid w:val="778E8597"/>
    <w:rsid w:val="77A992E5"/>
    <w:rsid w:val="77BCCDCC"/>
    <w:rsid w:val="77C80869"/>
    <w:rsid w:val="77D0614F"/>
    <w:rsid w:val="77ED893B"/>
    <w:rsid w:val="7801E085"/>
    <w:rsid w:val="780B2D44"/>
    <w:rsid w:val="783F8EF6"/>
    <w:rsid w:val="7852A1E1"/>
    <w:rsid w:val="78737B21"/>
    <w:rsid w:val="7875D323"/>
    <w:rsid w:val="78A65DA4"/>
    <w:rsid w:val="78A8C987"/>
    <w:rsid w:val="78ABEB90"/>
    <w:rsid w:val="78E41160"/>
    <w:rsid w:val="78F74095"/>
    <w:rsid w:val="7929226C"/>
    <w:rsid w:val="79395219"/>
    <w:rsid w:val="794C3D73"/>
    <w:rsid w:val="79678673"/>
    <w:rsid w:val="797FB47E"/>
    <w:rsid w:val="79843994"/>
    <w:rsid w:val="79B3A7E0"/>
    <w:rsid w:val="79BB98FC"/>
    <w:rsid w:val="79DFA971"/>
    <w:rsid w:val="79F044F0"/>
    <w:rsid w:val="7A05ABEF"/>
    <w:rsid w:val="7A194F3E"/>
    <w:rsid w:val="7A1B451E"/>
    <w:rsid w:val="7A296ABF"/>
    <w:rsid w:val="7A33581B"/>
    <w:rsid w:val="7A335E99"/>
    <w:rsid w:val="7A3D823B"/>
    <w:rsid w:val="7A763C6B"/>
    <w:rsid w:val="7A78B142"/>
    <w:rsid w:val="7A7CEC96"/>
    <w:rsid w:val="7AA6D7FF"/>
    <w:rsid w:val="7AAE3100"/>
    <w:rsid w:val="7AB36792"/>
    <w:rsid w:val="7ADBB727"/>
    <w:rsid w:val="7AE16BCB"/>
    <w:rsid w:val="7B07D107"/>
    <w:rsid w:val="7B26A04B"/>
    <w:rsid w:val="7B2E1D88"/>
    <w:rsid w:val="7B47E320"/>
    <w:rsid w:val="7B5322EF"/>
    <w:rsid w:val="7B71B0C9"/>
    <w:rsid w:val="7B7F75F0"/>
    <w:rsid w:val="7BCE40C1"/>
    <w:rsid w:val="7BD1ED77"/>
    <w:rsid w:val="7C036C6E"/>
    <w:rsid w:val="7C10608D"/>
    <w:rsid w:val="7C1A7D06"/>
    <w:rsid w:val="7C2183B5"/>
    <w:rsid w:val="7C26734F"/>
    <w:rsid w:val="7C295BDD"/>
    <w:rsid w:val="7C3506F6"/>
    <w:rsid w:val="7C42A860"/>
    <w:rsid w:val="7C4E1CCD"/>
    <w:rsid w:val="7C5B110C"/>
    <w:rsid w:val="7C735AF2"/>
    <w:rsid w:val="7C86705F"/>
    <w:rsid w:val="7C8E63B2"/>
    <w:rsid w:val="7CC354C7"/>
    <w:rsid w:val="7D06328C"/>
    <w:rsid w:val="7D1DCDBC"/>
    <w:rsid w:val="7D218B19"/>
    <w:rsid w:val="7D5CE10C"/>
    <w:rsid w:val="7D7A88EB"/>
    <w:rsid w:val="7D7D1135"/>
    <w:rsid w:val="7D843B29"/>
    <w:rsid w:val="7D8C337D"/>
    <w:rsid w:val="7D8F76D5"/>
    <w:rsid w:val="7D9E16A9"/>
    <w:rsid w:val="7DA61C16"/>
    <w:rsid w:val="7DC2900F"/>
    <w:rsid w:val="7DDE78C1"/>
    <w:rsid w:val="7DE69E5A"/>
    <w:rsid w:val="7DEF5976"/>
    <w:rsid w:val="7E02FA64"/>
    <w:rsid w:val="7E157C9B"/>
    <w:rsid w:val="7E216E97"/>
    <w:rsid w:val="7E5DB992"/>
    <w:rsid w:val="7E71C3A8"/>
    <w:rsid w:val="7EA6A2FF"/>
    <w:rsid w:val="7EA88799"/>
    <w:rsid w:val="7EB0066C"/>
    <w:rsid w:val="7F04526A"/>
    <w:rsid w:val="7F16594C"/>
    <w:rsid w:val="7F25F2F4"/>
    <w:rsid w:val="7F28888C"/>
    <w:rsid w:val="7F498EFF"/>
    <w:rsid w:val="7FD4CC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883D9"/>
  <w15:chartTrackingRefBased/>
  <w15:docId w15:val="{798BFA9D-2891-4005-8574-C6AF339B8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Copy - Twinkl"/>
    <w:qFormat/>
    <w:rsid w:val="00A97509"/>
    <w:pPr>
      <w:suppressAutoHyphens/>
      <w:autoSpaceDE w:val="0"/>
      <w:autoSpaceDN w:val="0"/>
      <w:adjustRightInd w:val="0"/>
      <w:spacing w:after="160" w:line="276" w:lineRule="auto"/>
      <w:jc w:val="both"/>
      <w:textAlignment w:val="center"/>
    </w:pPr>
    <w:rPr>
      <w:rFonts w:ascii="Twinkl" w:hAnsi="Twinkl" w:cs="Twinkl"/>
      <w:color w:val="1C1C1C"/>
      <w:sz w:val="26"/>
      <w:szCs w:val="26"/>
      <w:lang w:val="en-GB" w:eastAsia="en-GB"/>
    </w:rPr>
  </w:style>
  <w:style w:type="paragraph" w:styleId="Heading1">
    <w:name w:val="heading 1"/>
    <w:aliases w:val="Heading 1 - Twinkl"/>
    <w:basedOn w:val="Normal"/>
    <w:next w:val="Normal"/>
    <w:link w:val="Heading1Char"/>
    <w:uiPriority w:val="9"/>
    <w:qFormat/>
    <w:rsid w:val="00A97509"/>
    <w:pPr>
      <w:spacing w:after="120"/>
      <w:jc w:val="center"/>
      <w:outlineLvl w:val="0"/>
    </w:pPr>
    <w:rPr>
      <w:b/>
      <w:sz w:val="60"/>
      <w:szCs w:val="60"/>
      <w:lang w:eastAsia="en-US"/>
    </w:rPr>
  </w:style>
  <w:style w:type="paragraph" w:styleId="Heading2">
    <w:name w:val="heading 2"/>
    <w:aliases w:val="Heading 2 - Twinkl"/>
    <w:basedOn w:val="Normal"/>
    <w:link w:val="Heading2Char"/>
    <w:uiPriority w:val="99"/>
    <w:qFormat/>
    <w:rsid w:val="00A97509"/>
    <w:pPr>
      <w:spacing w:before="57" w:after="0"/>
      <w:outlineLvl w:val="1"/>
    </w:pPr>
    <w:rPr>
      <w:b/>
      <w:bCs/>
      <w:sz w:val="32"/>
      <w:szCs w:val="32"/>
    </w:rPr>
  </w:style>
  <w:style w:type="paragraph" w:styleId="Heading3">
    <w:name w:val="heading 3"/>
    <w:aliases w:val="Heading 3 - Twinkl"/>
    <w:basedOn w:val="Normal"/>
    <w:link w:val="Heading3Char"/>
    <w:uiPriority w:val="99"/>
    <w:qFormat/>
    <w:rsid w:val="00A97509"/>
    <w:pPr>
      <w:spacing w:before="57" w:after="0"/>
      <w:outlineLvl w:val="2"/>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Heading 1 - Twinkl Char"/>
    <w:link w:val="Heading1"/>
    <w:uiPriority w:val="9"/>
    <w:rsid w:val="00A97509"/>
    <w:rPr>
      <w:rFonts w:ascii="Twinkl" w:hAnsi="Twinkl" w:cs="Twinkl"/>
      <w:b/>
      <w:color w:val="1C1C1C"/>
      <w:sz w:val="60"/>
      <w:szCs w:val="60"/>
      <w:lang w:eastAsia="en-US"/>
    </w:rPr>
  </w:style>
  <w:style w:type="character" w:styleId="Heading2Char" w:customStyle="1">
    <w:name w:val="Heading 2 Char"/>
    <w:aliases w:val="Heading 2 - Twinkl Char"/>
    <w:link w:val="Heading2"/>
    <w:uiPriority w:val="99"/>
    <w:rsid w:val="00A97509"/>
    <w:rPr>
      <w:rFonts w:ascii="Twinkl" w:hAnsi="Twinkl" w:cs="Twinkl"/>
      <w:b/>
      <w:bCs/>
      <w:color w:val="1C1C1C"/>
      <w:sz w:val="32"/>
      <w:szCs w:val="32"/>
    </w:rPr>
  </w:style>
  <w:style w:type="character" w:styleId="Heading3Char" w:customStyle="1">
    <w:name w:val="Heading 3 Char"/>
    <w:aliases w:val="Heading 3 - Twinkl Char"/>
    <w:link w:val="Heading3"/>
    <w:uiPriority w:val="99"/>
    <w:rsid w:val="00A97509"/>
    <w:rPr>
      <w:rFonts w:ascii="Twinkl" w:hAnsi="Twinkl" w:cs="Twinkl"/>
      <w:b/>
      <w:bCs/>
      <w:color w:val="1C1C1C"/>
      <w:sz w:val="28"/>
      <w:szCs w:val="28"/>
    </w:rPr>
  </w:style>
  <w:style w:type="paragraph" w:styleId="BasicParagraph" w:customStyle="1">
    <w:name w:val="[Basic Paragraph]"/>
    <w:basedOn w:val="Normal"/>
    <w:link w:val="BasicParagraphChar"/>
    <w:uiPriority w:val="99"/>
    <w:rsid w:val="00A97509"/>
    <w:pPr>
      <w:spacing w:after="170" w:line="300" w:lineRule="atLeast"/>
    </w:pPr>
    <w:rPr>
      <w:rFonts w:ascii="Sassoon Infant Rg" w:hAnsi="Sassoon Infant Rg" w:cs="Sassoon Infant Rg"/>
      <w:spacing w:val="-6"/>
      <w:szCs w:val="24"/>
    </w:rPr>
  </w:style>
  <w:style w:type="character" w:styleId="BasicParagraphChar" w:customStyle="1">
    <w:name w:val="[Basic Paragraph] Char"/>
    <w:link w:val="BasicParagraph"/>
    <w:uiPriority w:val="99"/>
    <w:rsid w:val="00457995"/>
    <w:rPr>
      <w:rFonts w:ascii="Sassoon Infant Rg" w:hAnsi="Sassoon Infant Rg" w:cs="Sassoon Infant Rg"/>
      <w:color w:val="1C1C1C"/>
      <w:spacing w:val="-6"/>
      <w:sz w:val="26"/>
      <w:szCs w:val="24"/>
    </w:rPr>
  </w:style>
  <w:style w:type="paragraph" w:styleId="ListParagraph">
    <w:name w:val="List Paragraph"/>
    <w:aliases w:val="Indented Bullets - Twinkl"/>
    <w:basedOn w:val="Normal"/>
    <w:uiPriority w:val="34"/>
    <w:qFormat/>
    <w:rsid w:val="00A97509"/>
    <w:pPr>
      <w:numPr>
        <w:numId w:val="9"/>
      </w:numPr>
    </w:pPr>
  </w:style>
  <w:style w:type="paragraph" w:styleId="Header">
    <w:name w:val="header"/>
    <w:basedOn w:val="Normal"/>
    <w:link w:val="HeaderChar"/>
    <w:uiPriority w:val="99"/>
    <w:unhideWhenUsed/>
    <w:rsid w:val="00A97509"/>
    <w:pPr>
      <w:tabs>
        <w:tab w:val="center" w:pos="4513"/>
        <w:tab w:val="right" w:pos="9026"/>
      </w:tabs>
    </w:pPr>
  </w:style>
  <w:style w:type="character" w:styleId="HeaderChar" w:customStyle="1">
    <w:name w:val="Header Char"/>
    <w:link w:val="Header"/>
    <w:uiPriority w:val="99"/>
    <w:rsid w:val="00A97509"/>
    <w:rPr>
      <w:rFonts w:ascii="Twinkl" w:hAnsi="Twinkl" w:cs="Twinkl"/>
      <w:color w:val="1C1C1C"/>
      <w:sz w:val="26"/>
      <w:szCs w:val="26"/>
    </w:rPr>
  </w:style>
  <w:style w:type="paragraph" w:styleId="Footer">
    <w:name w:val="footer"/>
    <w:basedOn w:val="Normal"/>
    <w:link w:val="FooterChar"/>
    <w:uiPriority w:val="99"/>
    <w:unhideWhenUsed/>
    <w:rsid w:val="00A97509"/>
    <w:pPr>
      <w:tabs>
        <w:tab w:val="center" w:pos="4513"/>
        <w:tab w:val="right" w:pos="9026"/>
      </w:tabs>
    </w:pPr>
  </w:style>
  <w:style w:type="character" w:styleId="FooterChar" w:customStyle="1">
    <w:name w:val="Footer Char"/>
    <w:link w:val="Footer"/>
    <w:uiPriority w:val="99"/>
    <w:rsid w:val="00A97509"/>
    <w:rPr>
      <w:rFonts w:ascii="Twinkl" w:hAnsi="Twinkl" w:cs="Twinkl"/>
      <w:color w:val="1C1C1C"/>
      <w:sz w:val="26"/>
      <w:szCs w:val="26"/>
    </w:rPr>
  </w:style>
  <w:style w:type="paragraph" w:styleId="Aim-Twinkl" w:customStyle="1">
    <w:name w:val="Aim - Twinkl"/>
    <w:basedOn w:val="Normal"/>
    <w:link w:val="Aim-TwinklChar"/>
    <w:qFormat/>
    <w:rsid w:val="00A97509"/>
    <w:pPr>
      <w:spacing w:after="113"/>
    </w:pPr>
    <w:rPr>
      <w:sz w:val="24"/>
      <w:szCs w:val="24"/>
    </w:rPr>
  </w:style>
  <w:style w:type="character" w:styleId="Aim-TwinklChar" w:customStyle="1">
    <w:name w:val="Aim - Twinkl Char"/>
    <w:link w:val="Aim-Twinkl"/>
    <w:rsid w:val="00A97509"/>
    <w:rPr>
      <w:rFonts w:ascii="Twinkl" w:hAnsi="Twinkl" w:cs="Twinkl"/>
      <w:color w:val="1C1C1C"/>
      <w:sz w:val="24"/>
      <w:szCs w:val="24"/>
    </w:rPr>
  </w:style>
  <w:style w:type="paragraph" w:styleId="NumberedBullets-Twinkl" w:customStyle="1">
    <w:name w:val="Numbered Bullets - Twinkl"/>
    <w:basedOn w:val="Normal"/>
    <w:link w:val="NumberedBullets-TwinklChar"/>
    <w:qFormat/>
    <w:rsid w:val="00A97509"/>
    <w:pPr>
      <w:numPr>
        <w:numId w:val="11"/>
      </w:numPr>
      <w:jc w:val="left"/>
    </w:pPr>
  </w:style>
  <w:style w:type="character" w:styleId="NumberedBullets-TwinklChar" w:customStyle="1">
    <w:name w:val="Numbered Bullets - Twinkl Char"/>
    <w:link w:val="NumberedBullets-Twinkl"/>
    <w:rsid w:val="00A97509"/>
    <w:rPr>
      <w:rFonts w:ascii="Twinkl" w:hAnsi="Twinkl" w:cs="Twinkl"/>
      <w:color w:val="1C1C1C"/>
      <w:sz w:val="26"/>
      <w:szCs w:val="26"/>
    </w:rPr>
  </w:style>
  <w:style w:type="paragraph" w:styleId="Bullets-Twinkl" w:customStyle="1">
    <w:name w:val="Bullets - Twinkl"/>
    <w:basedOn w:val="ListParagraph"/>
    <w:link w:val="Bullets-TwinklChar"/>
    <w:qFormat/>
    <w:rsid w:val="00A97509"/>
    <w:pPr>
      <w:spacing w:after="170" w:line="360" w:lineRule="atLeast"/>
      <w:ind w:left="357" w:hanging="357"/>
      <w:jc w:val="left"/>
    </w:pPr>
  </w:style>
  <w:style w:type="character" w:styleId="Bullets-TwinklChar" w:customStyle="1">
    <w:name w:val="Bullets - Twinkl Char"/>
    <w:link w:val="Bullets-Twinkl"/>
    <w:rsid w:val="00A97509"/>
    <w:rPr>
      <w:rFonts w:ascii="Twinkl" w:hAnsi="Twinkl" w:cs="Twinkl"/>
      <w:color w:val="1C1C1C"/>
      <w:sz w:val="26"/>
      <w:szCs w:val="26"/>
    </w:rPr>
  </w:style>
  <w:style w:type="paragraph" w:styleId="IndentedNumberedBullets-Twinkl" w:customStyle="1">
    <w:name w:val="Indented Numbered Bullets - Twinkl"/>
    <w:basedOn w:val="NumberedBullets-Twinkl"/>
    <w:link w:val="IndentedNumberedBullets-TwinklChar"/>
    <w:qFormat/>
    <w:rsid w:val="00A97509"/>
    <w:pPr>
      <w:ind w:left="714" w:hanging="357"/>
    </w:pPr>
  </w:style>
  <w:style w:type="character" w:styleId="IndentedNumberedBullets-TwinklChar" w:customStyle="1">
    <w:name w:val="Indented Numbered Bullets - Twinkl Char"/>
    <w:link w:val="IndentedNumberedBullets-Twinkl"/>
    <w:rsid w:val="00A97509"/>
    <w:rPr>
      <w:rFonts w:ascii="Twinkl" w:hAnsi="Twinkl" w:cs="Twinkl"/>
      <w:color w:val="1C1C1C"/>
      <w:sz w:val="26"/>
      <w:szCs w:val="26"/>
    </w:rPr>
  </w:style>
  <w:style w:type="paragraph" w:styleId="Heading4-Twinkl" w:customStyle="1">
    <w:name w:val="Heading 4 - Twinkl"/>
    <w:basedOn w:val="Normal"/>
    <w:link w:val="Heading4-TwinklChar"/>
    <w:qFormat/>
    <w:rsid w:val="00A97509"/>
    <w:pPr>
      <w:spacing w:before="57" w:after="0"/>
    </w:pPr>
    <w:rPr>
      <w:rFonts w:ascii="Twinkl SemiBold" w:hAnsi="Twinkl SemiBold" w:cs="Twinkl Sb"/>
      <w:bCs/>
      <w:sz w:val="28"/>
      <w:szCs w:val="28"/>
    </w:rPr>
  </w:style>
  <w:style w:type="character" w:styleId="Heading4-TwinklChar" w:customStyle="1">
    <w:name w:val="Heading 4 - Twinkl Char"/>
    <w:link w:val="Heading4-Twinkl"/>
    <w:rsid w:val="00A97509"/>
    <w:rPr>
      <w:rFonts w:ascii="Twinkl SemiBold" w:hAnsi="Twinkl SemiBold" w:cs="Twinkl Sb"/>
      <w:bCs/>
      <w:color w:val="1C1C1C"/>
      <w:sz w:val="28"/>
      <w:szCs w:val="28"/>
    </w:rPr>
  </w:style>
  <w:style w:type="paragraph" w:styleId="PageNumbers-Twinkl" w:customStyle="1">
    <w:name w:val="Page Numbers - Twinkl"/>
    <w:basedOn w:val="Header"/>
    <w:link w:val="PageNumbers-TwinklChar"/>
    <w:qFormat/>
    <w:rsid w:val="00A97509"/>
    <w:pPr>
      <w:spacing w:after="0" w:line="360" w:lineRule="auto"/>
      <w:jc w:val="center"/>
    </w:pPr>
    <w:rPr>
      <w:noProof/>
      <w:sz w:val="16"/>
      <w:szCs w:val="16"/>
    </w:rPr>
  </w:style>
  <w:style w:type="character" w:styleId="PageNumbers-TwinklChar" w:customStyle="1">
    <w:name w:val="Page Numbers - Twinkl Char"/>
    <w:link w:val="PageNumbers-Twinkl"/>
    <w:rsid w:val="00A97509"/>
    <w:rPr>
      <w:rFonts w:ascii="Twinkl" w:hAnsi="Twinkl" w:cs="Twinkl"/>
      <w:noProof/>
      <w:color w:val="1C1C1C"/>
      <w:sz w:val="16"/>
      <w:szCs w:val="16"/>
    </w:rPr>
  </w:style>
  <w:style w:type="table" w:styleId="TableGrid">
    <w:name w:val="Table Grid"/>
    <w:basedOn w:val="TableNormal"/>
    <w:uiPriority w:val="39"/>
    <w:rsid w:val="009D77F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2.jpg" Id="Re9395d1ed5804a62" /><Relationship Type="http://schemas.openxmlformats.org/officeDocument/2006/relationships/image" Target="/media/image3.png" Id="R25d86972d823446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Z:\%23Action%20Templates\General\Activity%20Sheet%20Template\%23Word\Activity%20Sheet%20Template%20Portrait.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DBDBB-3ABF-4C4E-99AC-D3C4667E64E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Activity Sheet Template Portrait</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Williamson</dc:creator>
  <keywords/>
  <dc:description/>
  <lastModifiedBy>E Hughes (Waunceirch Primary School)</lastModifiedBy>
  <revision>22</revision>
  <dcterms:created xsi:type="dcterms:W3CDTF">2024-02-19T11:17:00.0000000Z</dcterms:created>
  <dcterms:modified xsi:type="dcterms:W3CDTF">2025-10-01T15:31:12.8542556Z</dcterms:modified>
</coreProperties>
</file>